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EC2CAF" w14:textId="77777777" w:rsidR="000D7027" w:rsidRDefault="00452363">
      <w:pPr>
        <w:pStyle w:val="Textoindependiente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37632" behindDoc="1" locked="0" layoutInCell="1" allowOverlap="1" wp14:anchorId="75BCA513" wp14:editId="5066E833">
                <wp:simplePos x="0" y="0"/>
                <wp:positionH relativeFrom="page">
                  <wp:posOffset>-5080</wp:posOffset>
                </wp:positionH>
                <wp:positionV relativeFrom="page">
                  <wp:posOffset>6962140</wp:posOffset>
                </wp:positionV>
                <wp:extent cx="7016115" cy="3735705"/>
                <wp:effectExtent l="0" t="0" r="0" b="0"/>
                <wp:wrapNone/>
                <wp:docPr id="92979897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6115" cy="3735705"/>
                          <a:chOff x="-8" y="10964"/>
                          <a:chExt cx="11049" cy="5883"/>
                        </a:xfrm>
                      </wpg:grpSpPr>
                      <pic:pic xmlns:pic="http://schemas.openxmlformats.org/drawingml/2006/picture">
                        <pic:nvPicPr>
                          <pic:cNvPr id="1415358526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05" y="12773"/>
                            <a:ext cx="1697" cy="2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8650229" name="Freeform 28"/>
                        <wps:cNvSpPr>
                          <a:spLocks/>
                        </wps:cNvSpPr>
                        <wps:spPr bwMode="auto">
                          <a:xfrm>
                            <a:off x="0" y="11397"/>
                            <a:ext cx="11034" cy="5442"/>
                          </a:xfrm>
                          <a:custGeom>
                            <a:avLst/>
                            <a:gdLst>
                              <a:gd name="T0" fmla="*/ 0 w 11034"/>
                              <a:gd name="T1" fmla="+- 0 11397 11397"/>
                              <a:gd name="T2" fmla="*/ 11397 h 5442"/>
                              <a:gd name="T3" fmla="*/ 0 w 11034"/>
                              <a:gd name="T4" fmla="+- 0 16838 11397"/>
                              <a:gd name="T5" fmla="*/ 16838 h 5442"/>
                              <a:gd name="T6" fmla="*/ 11033 w 11034"/>
                              <a:gd name="T7" fmla="+- 0 16838 11397"/>
                              <a:gd name="T8" fmla="*/ 16838 h 5442"/>
                              <a:gd name="T9" fmla="*/ 0 w 11034"/>
                              <a:gd name="T10" fmla="+- 0 11397 11397"/>
                              <a:gd name="T11" fmla="*/ 11397 h 544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034" h="5442">
                                <a:moveTo>
                                  <a:pt x="0" y="0"/>
                                </a:moveTo>
                                <a:lnTo>
                                  <a:pt x="0" y="5441"/>
                                </a:lnTo>
                                <a:lnTo>
                                  <a:pt x="11033" y="54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0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8387790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0" y="11397"/>
                            <a:ext cx="11033" cy="54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001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0300184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560" y="10963"/>
                            <a:ext cx="6086" cy="10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99515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5" y="14501"/>
                            <a:ext cx="2430" cy="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99B85D" id="Group 24" o:spid="_x0000_s1026" style="position:absolute;margin-left:-.4pt;margin-top:548.2pt;width:552.45pt;height:294.15pt;z-index:-16078848;mso-position-horizontal-relative:page;mso-position-vertical-relative:page" coordorigin="-8,10964" coordsize="11049,588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" o:spid="_x0000_s1027" type="#_x0000_t75" style="position:absolute;left:9205;top:12773;width:1697;height:2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">
                  <v:imagedata r:id="rId9" o:title=""/>
                </v:shape>
                <v:shape id="Freeform 28" o:spid="_x0000_s1028" style="position:absolute;top:11397;width:11034;height:5442;visibility:visible;mso-wrap-style:square;v-text-anchor:top" coordsize="11034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" path="m,l,5441r11033,l,xe" fillcolor="#200184" stroked="f">
                  <v:path arrowok="t" o:connecttype="custom" o:connectlocs="0,11397;0,16838;11033,16838;0,11397" o:connectangles="0,0,0,0"/>
                </v:shape>
                <v:line id="Line 27" o:spid="_x0000_s1029" style="position:absolute;visibility:visible;mso-wrap-style:square" from="0,11397" to="11033,16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" strokecolor="#200184"/>
                <v:rect id="Rectangle 26" o:spid="_x0000_s1030" style="position:absolute;left:1560;top:10963;width:6086;height:1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" stroked="f"/>
                <v:shape id="Picture 25" o:spid="_x0000_s1031" type="#_x0000_t75" style="position:absolute;left:1935;top:14501;width:2430;height: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17C70FDF" wp14:editId="4AB8A199">
                <wp:simplePos x="0" y="0"/>
                <wp:positionH relativeFrom="page">
                  <wp:posOffset>1315720</wp:posOffset>
                </wp:positionH>
                <wp:positionV relativeFrom="page">
                  <wp:posOffset>-4445</wp:posOffset>
                </wp:positionV>
                <wp:extent cx="6250305" cy="5029200"/>
                <wp:effectExtent l="0" t="0" r="0" b="0"/>
                <wp:wrapNone/>
                <wp:docPr id="1685000656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0305" cy="5029200"/>
                          <a:chOff x="2072" y="-7"/>
                          <a:chExt cx="9843" cy="7920"/>
                        </a:xfrm>
                      </wpg:grpSpPr>
                      <pic:pic xmlns:pic="http://schemas.openxmlformats.org/drawingml/2006/picture">
                        <pic:nvPicPr>
                          <pic:cNvPr id="457414185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65" y="2975"/>
                            <a:ext cx="3765" cy="4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7211676" name="Freeform 22"/>
                        <wps:cNvSpPr>
                          <a:spLocks/>
                        </wps:cNvSpPr>
                        <wps:spPr bwMode="auto">
                          <a:xfrm>
                            <a:off x="2079" y="0"/>
                            <a:ext cx="9828" cy="4847"/>
                          </a:xfrm>
                          <a:custGeom>
                            <a:avLst/>
                            <a:gdLst>
                              <a:gd name="T0" fmla="+- 0 11906 2079"/>
                              <a:gd name="T1" fmla="*/ T0 w 9828"/>
                              <a:gd name="T2" fmla="*/ 0 h 4847"/>
                              <a:gd name="T3" fmla="+- 0 2079 2079"/>
                              <a:gd name="T4" fmla="*/ T3 w 9828"/>
                              <a:gd name="T5" fmla="*/ 0 h 4847"/>
                              <a:gd name="T6" fmla="+- 0 11906 2079"/>
                              <a:gd name="T7" fmla="*/ T6 w 9828"/>
                              <a:gd name="T8" fmla="*/ 4847 h 4847"/>
                              <a:gd name="T9" fmla="+- 0 11906 2079"/>
                              <a:gd name="T10" fmla="*/ T9 w 9828"/>
                              <a:gd name="T11" fmla="*/ 0 h 484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9828" h="4847">
                                <a:moveTo>
                                  <a:pt x="9827" y="0"/>
                                </a:moveTo>
                                <a:lnTo>
                                  <a:pt x="0" y="0"/>
                                </a:lnTo>
                                <a:lnTo>
                                  <a:pt x="9827" y="4847"/>
                                </a:lnTo>
                                <a:lnTo>
                                  <a:pt x="9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0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6012833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1906" y="484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001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A8AA16" id="Group 20" o:spid="_x0000_s1026" style="position:absolute;margin-left:103.6pt;margin-top:-.35pt;width:492.15pt;height:396pt;z-index:15729152;mso-position-horizontal-relative:page;mso-position-vertical-relative:page" coordorigin="2072,-7" coordsize="9843,7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">
                <v:shape id="Picture 23" o:spid="_x0000_s1027" type="#_x0000_t75" style="position:absolute;left:4365;top:2975;width:3765;height:4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">
                  <v:imagedata r:id="rId12" o:title=""/>
                </v:shape>
                <v:shape id="Freeform 22" o:spid="_x0000_s1028" style="position:absolute;left:2079;width:9828;height:4847;visibility:visible;mso-wrap-style:square;v-text-anchor:top" coordsize="9828,4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" path="m9827,l,,9827,4847,9827,xe" fillcolor="#200184" stroked="f">
                  <v:path arrowok="t" o:connecttype="custom" o:connectlocs="9827,0;0,0;9827,4847;9827,0" o:connectangles="0,0,0,0"/>
                </v:shape>
                <v:line id="Line 21" o:spid="_x0000_s1029" style="position:absolute;visibility:visible;mso-wrap-style:square" from="11906,4847" to="11906,48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" strokecolor="#200184"/>
                <w10:wrap anchorx="page" anchory="page"/>
              </v:group>
            </w:pict>
          </mc:Fallback>
        </mc:AlternateContent>
      </w:r>
    </w:p>
    <w:p w14:paraId="667AED9E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14FAC182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72DE5C69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578C0D39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32E41EE5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74821333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3D278DD4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3178D30F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0345C683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26DD3DD3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10997DE8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6B7FE4E0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247C5D0A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5209FF41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64924A69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5B3D8A44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62EE30A9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66CDBB0E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7D8DE4FE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4796ED78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0420DE8D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7C068569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21390435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236330DC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2F5625F7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16FB377F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3E8CB08B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365DA12F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40FD5600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51D9143E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0FEA6AFD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2F1724EF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25F0A112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1B5FE484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48CE5F8A" w14:textId="77777777" w:rsidR="000D7027" w:rsidRDefault="000D7027">
      <w:pPr>
        <w:pStyle w:val="Textoindependiente"/>
        <w:rPr>
          <w:rFonts w:ascii="Times New Roman"/>
          <w:sz w:val="20"/>
        </w:rPr>
      </w:pPr>
    </w:p>
    <w:p w14:paraId="56AA0EBC" w14:textId="3320B50E" w:rsidR="000D7027" w:rsidRDefault="006B5EF4">
      <w:pPr>
        <w:spacing w:before="2"/>
        <w:ind w:left="462"/>
        <w:rPr>
          <w:rFonts w:ascii="Cambria"/>
          <w:sz w:val="36"/>
        </w:rPr>
      </w:pPr>
      <w:r w:rsidRPr="006B5EF4">
        <w:drawing>
          <wp:inline distT="0" distB="0" distL="0" distR="0" wp14:anchorId="73940646" wp14:editId="4D0E27FB">
            <wp:extent cx="5402580" cy="533400"/>
            <wp:effectExtent l="0" t="0" r="0" b="0"/>
            <wp:docPr id="13264050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>
        <w:rPr>
          <w:rFonts w:ascii="Cambria"/>
          <w:sz w:val="36"/>
        </w:rPr>
        <w:t>SIGMA</w:t>
      </w:r>
    </w:p>
    <w:p w14:paraId="55041458" w14:textId="77777777" w:rsidR="000D7027" w:rsidRDefault="000D7027">
      <w:pPr>
        <w:pStyle w:val="Textoindependiente"/>
        <w:spacing w:before="9"/>
        <w:rPr>
          <w:rFonts w:ascii="Cambria"/>
          <w:sz w:val="45"/>
        </w:rPr>
      </w:pPr>
    </w:p>
    <w:p w14:paraId="188D49D7" w14:textId="77777777" w:rsidR="000D7027" w:rsidRDefault="00000000">
      <w:pPr>
        <w:spacing w:line="328" w:lineRule="exact"/>
        <w:ind w:left="462"/>
        <w:rPr>
          <w:rFonts w:ascii="Cambria"/>
          <w:b/>
          <w:sz w:val="28"/>
        </w:rPr>
      </w:pPr>
      <w:r>
        <w:rPr>
          <w:rFonts w:ascii="Cambria"/>
          <w:b/>
          <w:sz w:val="28"/>
        </w:rPr>
        <w:t>3-BYTE</w:t>
      </w:r>
      <w:r>
        <w:rPr>
          <w:rFonts w:ascii="Cambria"/>
          <w:b/>
          <w:spacing w:val="-3"/>
          <w:sz w:val="28"/>
        </w:rPr>
        <w:t xml:space="preserve"> </w:t>
      </w:r>
      <w:proofErr w:type="spellStart"/>
      <w:r>
        <w:rPr>
          <w:rFonts w:ascii="Cambria"/>
          <w:b/>
          <w:sz w:val="28"/>
        </w:rPr>
        <w:t>Team</w:t>
      </w:r>
      <w:proofErr w:type="spellEnd"/>
    </w:p>
    <w:p w14:paraId="7F5676B9" w14:textId="77777777" w:rsidR="000D7027" w:rsidRDefault="00000000">
      <w:pPr>
        <w:ind w:left="462"/>
        <w:rPr>
          <w:sz w:val="24"/>
        </w:rPr>
      </w:pPr>
      <w:r>
        <w:rPr>
          <w:sz w:val="24"/>
        </w:rPr>
        <w:t>Adrián</w:t>
      </w:r>
      <w:r>
        <w:rPr>
          <w:spacing w:val="-3"/>
          <w:sz w:val="24"/>
        </w:rPr>
        <w:t xml:space="preserve"> </w:t>
      </w:r>
      <w:r>
        <w:rPr>
          <w:sz w:val="24"/>
        </w:rPr>
        <w:t>PORTILLO,</w:t>
      </w:r>
      <w:r>
        <w:rPr>
          <w:spacing w:val="-3"/>
          <w:sz w:val="24"/>
        </w:rPr>
        <w:t xml:space="preserve"> </w:t>
      </w:r>
      <w:r>
        <w:rPr>
          <w:sz w:val="24"/>
        </w:rPr>
        <w:t>Glenda</w:t>
      </w:r>
      <w:r>
        <w:rPr>
          <w:spacing w:val="-3"/>
          <w:sz w:val="24"/>
        </w:rPr>
        <w:t xml:space="preserve"> </w:t>
      </w:r>
      <w:r>
        <w:rPr>
          <w:sz w:val="24"/>
        </w:rPr>
        <w:t>FLORES,</w:t>
      </w:r>
      <w:r>
        <w:rPr>
          <w:spacing w:val="-2"/>
          <w:sz w:val="24"/>
        </w:rPr>
        <w:t xml:space="preserve"> </w:t>
      </w:r>
      <w:r>
        <w:rPr>
          <w:sz w:val="24"/>
        </w:rPr>
        <w:t>Franco</w:t>
      </w:r>
      <w:r>
        <w:rPr>
          <w:spacing w:val="-4"/>
          <w:sz w:val="24"/>
        </w:rPr>
        <w:t xml:space="preserve"> </w:t>
      </w:r>
      <w:r>
        <w:rPr>
          <w:sz w:val="24"/>
        </w:rPr>
        <w:t>ROSAS</w:t>
      </w:r>
    </w:p>
    <w:p w14:paraId="33158B32" w14:textId="77777777" w:rsidR="000D7027" w:rsidRDefault="000D7027">
      <w:pPr>
        <w:pStyle w:val="Textoindependiente"/>
        <w:rPr>
          <w:sz w:val="18"/>
        </w:rPr>
      </w:pPr>
    </w:p>
    <w:p w14:paraId="5C89DDE5" w14:textId="77777777" w:rsidR="000D7027" w:rsidRDefault="00000000">
      <w:pPr>
        <w:pStyle w:val="Textoindependiente"/>
        <w:spacing w:before="56"/>
        <w:ind w:left="464" w:right="5523"/>
      </w:pPr>
      <w:r>
        <w:t>Laboratorio de Desarrollo de Software</w:t>
      </w:r>
      <w:r>
        <w:rPr>
          <w:spacing w:val="-47"/>
        </w:rPr>
        <w:t xml:space="preserve"> </w:t>
      </w:r>
      <w:r>
        <w:t>Unidad</w:t>
      </w:r>
      <w:r>
        <w:rPr>
          <w:spacing w:val="-2"/>
        </w:rPr>
        <w:t xml:space="preserve"> </w:t>
      </w:r>
      <w:r>
        <w:t>Académica Río</w:t>
      </w:r>
      <w:r>
        <w:rPr>
          <w:spacing w:val="1"/>
        </w:rPr>
        <w:t xml:space="preserve"> </w:t>
      </w:r>
      <w:r>
        <w:t>Gallegos</w:t>
      </w:r>
    </w:p>
    <w:p w14:paraId="30128723" w14:textId="77777777" w:rsidR="000D7027" w:rsidRDefault="00000000">
      <w:pPr>
        <w:pStyle w:val="Textoindependiente"/>
        <w:ind w:left="464"/>
      </w:pPr>
      <w:r>
        <w:t>Universidad</w:t>
      </w:r>
      <w:r>
        <w:rPr>
          <w:spacing w:val="-2"/>
        </w:rPr>
        <w:t xml:space="preserve"> </w:t>
      </w:r>
      <w:r>
        <w:t>Nacional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Patagonia</w:t>
      </w:r>
      <w:r>
        <w:rPr>
          <w:spacing w:val="-1"/>
        </w:rPr>
        <w:t xml:space="preserve"> </w:t>
      </w:r>
      <w:r>
        <w:t>Austral</w:t>
      </w:r>
    </w:p>
    <w:p w14:paraId="51D72799" w14:textId="77777777" w:rsidR="000D7027" w:rsidRDefault="000D7027">
      <w:pPr>
        <w:sectPr w:rsidR="000D7027">
          <w:type w:val="continuous"/>
          <w:pgSz w:w="11910" w:h="16840"/>
          <w:pgMar w:top="0" w:right="1240" w:bottom="0" w:left="1240" w:header="720" w:footer="720" w:gutter="0"/>
          <w:cols w:space="720"/>
        </w:sectPr>
      </w:pPr>
    </w:p>
    <w:p w14:paraId="46170946" w14:textId="77777777" w:rsidR="000D7027" w:rsidRDefault="00452363">
      <w:pPr>
        <w:pStyle w:val="Textoindependiente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238656" behindDoc="1" locked="0" layoutInCell="1" allowOverlap="1" wp14:anchorId="281C3E47" wp14:editId="5E8DFF82">
                <wp:simplePos x="0" y="0"/>
                <wp:positionH relativeFrom="page">
                  <wp:posOffset>5128260</wp:posOffset>
                </wp:positionH>
                <wp:positionV relativeFrom="page">
                  <wp:posOffset>9935845</wp:posOffset>
                </wp:positionV>
                <wp:extent cx="795655" cy="164465"/>
                <wp:effectExtent l="0" t="0" r="0" b="0"/>
                <wp:wrapNone/>
                <wp:docPr id="198890574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655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BFD329" w14:textId="77777777" w:rsidR="000D7027" w:rsidRDefault="00000000">
                            <w:pPr>
                              <w:pStyle w:val="Textoindependiente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Página</w:t>
                            </w:r>
                            <w:r>
                              <w:rPr>
                                <w:rFonts w:ascii="Cambria" w:hAnsi="Cambria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>2</w:t>
                            </w:r>
                            <w:r>
                              <w:rPr>
                                <w:rFonts w:ascii="Cambria" w:hAnsi="Cambri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>de</w:t>
                            </w:r>
                            <w:r>
                              <w:rPr>
                                <w:rFonts w:ascii="Cambria" w:hAnsi="Cambri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1C3E47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403.8pt;margin-top:782.35pt;width:62.65pt;height:12.95pt;z-index:-1607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" filled="f" stroked="f">
                <v:textbox inset="0,0,0,0">
                  <w:txbxContent>
                    <w:p w14:paraId="7CBFD329" w14:textId="77777777" w:rsidR="000D7027" w:rsidRDefault="00000000">
                      <w:pPr>
                        <w:pStyle w:val="Textoindependiente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Página</w:t>
                      </w:r>
                      <w:r>
                        <w:rPr>
                          <w:rFonts w:ascii="Cambria" w:hAnsi="Cambria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>2</w:t>
                      </w:r>
                      <w:r>
                        <w:rPr>
                          <w:rFonts w:ascii="Cambria" w:hAnsi="Cambri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>de</w:t>
                      </w:r>
                      <w:r>
                        <w:rPr>
                          <w:rFonts w:ascii="Cambria" w:hAnsi="Cambri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39168" behindDoc="1" locked="0" layoutInCell="1" allowOverlap="1" wp14:anchorId="089016A4" wp14:editId="1AC14116">
                <wp:simplePos x="0" y="0"/>
                <wp:positionH relativeFrom="page">
                  <wp:posOffset>-5080</wp:posOffset>
                </wp:positionH>
                <wp:positionV relativeFrom="page">
                  <wp:posOffset>-5080</wp:posOffset>
                </wp:positionV>
                <wp:extent cx="7570470" cy="10697210"/>
                <wp:effectExtent l="0" t="0" r="0" b="0"/>
                <wp:wrapNone/>
                <wp:docPr id="148489751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70470" cy="10697210"/>
                          <a:chOff x="-8" y="-8"/>
                          <a:chExt cx="11922" cy="16846"/>
                        </a:xfrm>
                      </wpg:grpSpPr>
                      <pic:pic xmlns:pic="http://schemas.openxmlformats.org/drawingml/2006/picture">
                        <pic:nvPicPr>
                          <pic:cNvPr id="209437639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4" y="156"/>
                            <a:ext cx="668" cy="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269681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40" y="120"/>
                            <a:ext cx="818" cy="1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9422700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779" y="0"/>
                            <a:ext cx="140" cy="1289"/>
                          </a:xfrm>
                          <a:prstGeom prst="rect">
                            <a:avLst/>
                          </a:prstGeom>
                          <a:solidFill>
                            <a:srgbClr val="200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7336478" name="AutoShape 15"/>
                        <wps:cNvSpPr>
                          <a:spLocks/>
                        </wps:cNvSpPr>
                        <wps:spPr bwMode="auto">
                          <a:xfrm>
                            <a:off x="779" y="0"/>
                            <a:ext cx="140" cy="1289"/>
                          </a:xfrm>
                          <a:custGeom>
                            <a:avLst/>
                            <a:gdLst>
                              <a:gd name="T0" fmla="+- 0 779 779"/>
                              <a:gd name="T1" fmla="*/ T0 w 140"/>
                              <a:gd name="T2" fmla="*/ 1289 h 1289"/>
                              <a:gd name="T3" fmla="+- 0 919 779"/>
                              <a:gd name="T4" fmla="*/ T3 w 140"/>
                              <a:gd name="T5" fmla="*/ 1289 h 1289"/>
                              <a:gd name="T6" fmla="+- 0 919 779"/>
                              <a:gd name="T7" fmla="*/ T6 w 140"/>
                              <a:gd name="T8" fmla="*/ 0 h 1289"/>
                              <a:gd name="T9" fmla="+- 0 779 779"/>
                              <a:gd name="T10" fmla="*/ T9 w 140"/>
                              <a:gd name="T11" fmla="*/ 0 h 1289"/>
                              <a:gd name="T12" fmla="+- 0 779 779"/>
                              <a:gd name="T13" fmla="*/ T12 w 140"/>
                              <a:gd name="T14" fmla="*/ 1289 h 128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40" h="1289">
                                <a:moveTo>
                                  <a:pt x="0" y="1289"/>
                                </a:moveTo>
                                <a:lnTo>
                                  <a:pt x="140" y="1289"/>
                                </a:lnTo>
                                <a:lnTo>
                                  <a:pt x="140" y="0"/>
                                </a:lnTo>
                                <a:moveTo>
                                  <a:pt x="0" y="0"/>
                                </a:moveTo>
                                <a:lnTo>
                                  <a:pt x="0" y="128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2001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1764405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0" y="1287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001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085793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776" y="15571"/>
                            <a:ext cx="143" cy="1250"/>
                          </a:xfrm>
                          <a:prstGeom prst="rect">
                            <a:avLst/>
                          </a:prstGeom>
                          <a:solidFill>
                            <a:srgbClr val="200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853675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76" y="15571"/>
                            <a:ext cx="143" cy="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20018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041872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0" y="15571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001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372441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8020" y="0"/>
                            <a:ext cx="3887" cy="16839"/>
                          </a:xfrm>
                          <a:prstGeom prst="rect">
                            <a:avLst/>
                          </a:prstGeom>
                          <a:solidFill>
                            <a:srgbClr val="200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3815585" name="AutoShape 9"/>
                        <wps:cNvSpPr>
                          <a:spLocks/>
                        </wps:cNvSpPr>
                        <wps:spPr bwMode="auto">
                          <a:xfrm>
                            <a:off x="8020" y="0"/>
                            <a:ext cx="2" cy="16839"/>
                          </a:xfrm>
                          <a:custGeom>
                            <a:avLst/>
                            <a:gdLst>
                              <a:gd name="T0" fmla="*/ 13196 h 16839"/>
                              <a:gd name="T1" fmla="*/ 16838 h 16839"/>
                              <a:gd name="T2" fmla="*/ 0 h 16839"/>
                              <a:gd name="T3" fmla="*/ 1643 h 1683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  <a:cxn ang="0">
                                <a:pos x="0" y="T2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839">
                                <a:moveTo>
                                  <a:pt x="0" y="13196"/>
                                </a:moveTo>
                                <a:lnTo>
                                  <a:pt x="0" y="16838"/>
                                </a:lnTo>
                                <a:moveTo>
                                  <a:pt x="0" y="0"/>
                                </a:moveTo>
                                <a:lnTo>
                                  <a:pt x="0" y="164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20018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24173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335" y="1643"/>
                            <a:ext cx="3225" cy="115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1834718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80" y="13542"/>
                            <a:ext cx="2070" cy="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FC04F7" id="Group 6" o:spid="_x0000_s1026" style="position:absolute;margin-left:-.4pt;margin-top:-.4pt;width:596.1pt;height:842.3pt;z-index:-16077312;mso-position-horizontal-relative:page;mso-position-vertical-relative:page" coordorigin="-8,-8" coordsize="11922,1684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">
                <v:shape id="Picture 18" o:spid="_x0000_s1027" type="#_x0000_t75" style="position:absolute;left:1024;top:156;width:668;height:1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">
                  <v:imagedata r:id="rId16" o:title=""/>
                </v:shape>
                <v:shape id="Picture 17" o:spid="_x0000_s1028" type="#_x0000_t75" style="position:absolute;left:10040;top:120;width:818;height:1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">
                  <v:imagedata r:id="rId12" o:title=""/>
                </v:shape>
                <v:rect id="Rectangle 16" o:spid="_x0000_s1029" style="position:absolute;left:779;width:140;height:1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" fillcolor="#200184" stroked="f"/>
                <v:shape id="AutoShape 15" o:spid="_x0000_s1030" style="position:absolute;left:779;width:140;height:1289;visibility:visible;mso-wrap-style:square;v-text-anchor:top" coordsize="140,1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" path="m,1289r140,l140,m,l,1289e" filled="f" strokecolor="#200184">
                  <v:path arrowok="t" o:connecttype="custom" o:connectlocs="0,1289;140,1289;140,0;0,0;0,1289" o:connectangles="0,0,0,0,0"/>
                </v:shape>
                <v:line id="Line 14" o:spid="_x0000_s1031" style="position:absolute;visibility:visible;mso-wrap-style:square" from="0,1287" to="11906,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" strokecolor="#200184"/>
                <v:rect id="Rectangle 13" o:spid="_x0000_s1032" style="position:absolute;left:776;top:15571;width:143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" fillcolor="#200184" stroked="f"/>
                <v:rect id="Rectangle 12" o:spid="_x0000_s1033" style="position:absolute;left:776;top:15571;width:143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" filled="f" strokecolor="#200184"/>
                <v:line id="Line 11" o:spid="_x0000_s1034" style="position:absolute;visibility:visible;mso-wrap-style:square" from="0,15571" to="11906,15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" strokecolor="#200184"/>
                <v:rect id="Rectangle 10" o:spid="_x0000_s1035" style="position:absolute;left:8020;width:3887;height:16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" fillcolor="#200184" stroked="f"/>
                <v:shape id="AutoShape 9" o:spid="_x0000_s1036" style="position:absolute;left:8020;width:2;height:16839;visibility:visible;mso-wrap-style:square;v-text-anchor:top" coordsize="2,16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" path="m,13196r,3642m,l,1643e" filled="f" strokecolor="#200184">
                  <v:path arrowok="t" o:connecttype="custom" o:connectlocs="0,13196;0,16838;0,0;0,1643" o:connectangles="0,0,0,0"/>
                </v:shape>
                <v:rect id="Rectangle 8" o:spid="_x0000_s1037" style="position:absolute;left:7335;top:1643;width:3225;height:11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" stroked="f"/>
                <v:shape id="Picture 7" o:spid="_x0000_s1038" type="#_x0000_t75" style="position:absolute;left:9080;top:13542;width:2070;height: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">
                  <v:imagedata r:id="rId17" o:title=""/>
                </v:shape>
                <w10:wrap anchorx="page" anchory="page"/>
              </v:group>
            </w:pict>
          </mc:Fallback>
        </mc:AlternateContent>
      </w:r>
    </w:p>
    <w:p w14:paraId="7CCBA375" w14:textId="77777777" w:rsidR="000D7027" w:rsidRDefault="000D7027">
      <w:pPr>
        <w:pStyle w:val="Textoindependiente"/>
        <w:rPr>
          <w:sz w:val="20"/>
        </w:rPr>
      </w:pPr>
    </w:p>
    <w:p w14:paraId="2B4AC853" w14:textId="77777777" w:rsidR="000D7027" w:rsidRDefault="000D7027">
      <w:pPr>
        <w:pStyle w:val="Textoindependiente"/>
        <w:spacing w:before="10"/>
        <w:rPr>
          <w:sz w:val="24"/>
        </w:rPr>
      </w:pPr>
    </w:p>
    <w:p w14:paraId="0B309F76" w14:textId="13671930" w:rsidR="000D7027" w:rsidRDefault="00452363" w:rsidP="006B5EF4">
      <w:pPr>
        <w:spacing w:before="57" w:line="276" w:lineRule="auto"/>
        <w:ind w:left="462" w:right="3519" w:hanging="8"/>
        <w:jc w:val="both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02EAA29E" wp14:editId="7E6D2EA8">
                <wp:simplePos x="0" y="0"/>
                <wp:positionH relativeFrom="page">
                  <wp:posOffset>4657725</wp:posOffset>
                </wp:positionH>
                <wp:positionV relativeFrom="paragraph">
                  <wp:posOffset>-219075</wp:posOffset>
                </wp:positionV>
                <wp:extent cx="2047875" cy="7336155"/>
                <wp:effectExtent l="0" t="0" r="0" b="0"/>
                <wp:wrapNone/>
                <wp:docPr id="38957082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73361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30859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40A79A" w14:textId="77777777" w:rsidR="006B5EF4" w:rsidRDefault="006B5EF4" w:rsidP="006B5EF4">
                            <w:pPr>
                              <w:pStyle w:val="PSI-Comentario"/>
                              <w:ind w:left="0"/>
                            </w:pPr>
                            <w:r>
                              <w:t xml:space="preserve">Este documento es la plantilla de una estimación dada, y considera los casos de uso descriptos en el documento de arquitectura del sistema que no fueran implementados hasta el momento. </w:t>
                            </w:r>
                          </w:p>
                          <w:p w14:paraId="0D6A8921" w14:textId="77777777" w:rsidR="006B5EF4" w:rsidRDefault="006B5EF4" w:rsidP="006B5EF4">
                            <w:pPr>
                              <w:pStyle w:val="PSI-Comentario"/>
                              <w:ind w:left="0"/>
                              <w:rPr>
                                <w:b/>
                              </w:rPr>
                            </w:pPr>
                            <w:r>
                              <w:t xml:space="preserve">Esta estimación se realiza según el plan de estimación definido para este proyecto. </w:t>
                            </w:r>
                          </w:p>
                          <w:p w14:paraId="684D8700" w14:textId="2E8B4EF6" w:rsidR="006B5EF4" w:rsidRDefault="006B5EF4" w:rsidP="006B5EF4">
                            <w:pPr>
                              <w:pStyle w:val="PSI-Comentario"/>
                              <w:ind w:left="0"/>
                              <w:rPr>
                                <w:i w:val="0"/>
                              </w:rPr>
                            </w:pPr>
                          </w:p>
                          <w:p w14:paraId="322ABE05" w14:textId="3C838FAB" w:rsidR="000D7027" w:rsidRDefault="000D7027" w:rsidP="006B5EF4">
                            <w:pPr>
                              <w:tabs>
                                <w:tab w:val="left" w:pos="934"/>
                              </w:tabs>
                              <w:spacing w:line="276" w:lineRule="auto"/>
                              <w:ind w:left="145" w:right="136"/>
                              <w:jc w:val="both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AA29E" id="Text Box 5" o:spid="_x0000_s1027" type="#_x0000_t202" style="position:absolute;left:0;text-align:left;margin-left:366.75pt;margin-top:-17.25pt;width:161.25pt;height:577.6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" filled="f" strokecolor="#30859c">
                <v:textbox inset="0,0,0,0">
                  <w:txbxContent>
                    <w:p w14:paraId="2A40A79A" w14:textId="77777777" w:rsidR="006B5EF4" w:rsidRDefault="006B5EF4" w:rsidP="006B5EF4">
                      <w:pPr>
                        <w:pStyle w:val="PSI-Comentario"/>
                        <w:ind w:left="0"/>
                      </w:pPr>
                      <w:r>
                        <w:t xml:space="preserve">Este documento es la plantilla de una estimación dada, y considera los casos de uso descriptos en el documento de arquitectura del sistema que no fueran implementados hasta el momento. </w:t>
                      </w:r>
                    </w:p>
                    <w:p w14:paraId="0D6A8921" w14:textId="77777777" w:rsidR="006B5EF4" w:rsidRDefault="006B5EF4" w:rsidP="006B5EF4">
                      <w:pPr>
                        <w:pStyle w:val="PSI-Comentario"/>
                        <w:ind w:left="0"/>
                        <w:rPr>
                          <w:b/>
                        </w:rPr>
                      </w:pPr>
                      <w:r>
                        <w:t xml:space="preserve">Esta estimación se realiza según el plan de estimación definido para este proyecto. </w:t>
                      </w:r>
                    </w:p>
                    <w:p w14:paraId="684D8700" w14:textId="2E8B4EF6" w:rsidR="006B5EF4" w:rsidRDefault="006B5EF4" w:rsidP="006B5EF4">
                      <w:pPr>
                        <w:pStyle w:val="PSI-Comentario"/>
                        <w:ind w:left="0"/>
                        <w:rPr>
                          <w:i w:val="0"/>
                        </w:rPr>
                      </w:pPr>
                    </w:p>
                    <w:p w14:paraId="322ABE05" w14:textId="3C838FAB" w:rsidR="000D7027" w:rsidRDefault="000D7027" w:rsidP="006B5EF4">
                      <w:pPr>
                        <w:tabs>
                          <w:tab w:val="left" w:pos="934"/>
                        </w:tabs>
                        <w:spacing w:line="276" w:lineRule="auto"/>
                        <w:ind w:left="145" w:right="136"/>
                        <w:jc w:val="both"/>
                        <w:rPr>
                          <w:i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i/>
          <w:color w:val="538DD3"/>
          <w:spacing w:val="1"/>
        </w:rPr>
        <w:t xml:space="preserve"> </w:t>
      </w:r>
    </w:p>
    <w:p w14:paraId="636227AA" w14:textId="77777777" w:rsidR="000D7027" w:rsidRDefault="000D7027">
      <w:pPr>
        <w:spacing w:line="276" w:lineRule="auto"/>
        <w:jc w:val="both"/>
        <w:sectPr w:rsidR="000D7027">
          <w:headerReference w:type="default" r:id="rId18"/>
          <w:footerReference w:type="default" r:id="rId19"/>
          <w:pgSz w:w="11910" w:h="16840"/>
          <w:pgMar w:top="1180" w:right="1240" w:bottom="1140" w:left="1240" w:header="678" w:footer="948" w:gutter="0"/>
          <w:cols w:space="720"/>
        </w:sectPr>
      </w:pPr>
    </w:p>
    <w:p w14:paraId="47988EA2" w14:textId="77777777" w:rsidR="000D7027" w:rsidRDefault="00000000">
      <w:pPr>
        <w:pStyle w:val="Textoindependiente"/>
        <w:rPr>
          <w:i/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1200" behindDoc="0" locked="0" layoutInCell="1" allowOverlap="1" wp14:anchorId="3DA3EA21" wp14:editId="5459D193">
            <wp:simplePos x="0" y="0"/>
            <wp:positionH relativeFrom="page">
              <wp:posOffset>650240</wp:posOffset>
            </wp:positionH>
            <wp:positionV relativeFrom="page">
              <wp:posOffset>99059</wp:posOffset>
            </wp:positionV>
            <wp:extent cx="424055" cy="666750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05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A4A994" w14:textId="77777777" w:rsidR="000D7027" w:rsidRDefault="000D7027">
      <w:pPr>
        <w:pStyle w:val="Textoindependiente"/>
        <w:rPr>
          <w:i/>
          <w:sz w:val="20"/>
        </w:rPr>
      </w:pPr>
    </w:p>
    <w:p w14:paraId="420A6C9B" w14:textId="77777777" w:rsidR="000D7027" w:rsidRDefault="000D7027">
      <w:pPr>
        <w:pStyle w:val="Textoindependiente"/>
        <w:rPr>
          <w:i/>
          <w:sz w:val="20"/>
        </w:rPr>
      </w:pPr>
    </w:p>
    <w:p w14:paraId="24F547FB" w14:textId="77777777" w:rsidR="000D7027" w:rsidRDefault="000D7027">
      <w:pPr>
        <w:pStyle w:val="Textoindependiente"/>
        <w:spacing w:before="1"/>
        <w:rPr>
          <w:i/>
          <w:sz w:val="16"/>
        </w:rPr>
      </w:pPr>
    </w:p>
    <w:p w14:paraId="70D74192" w14:textId="77777777" w:rsidR="000D7027" w:rsidRDefault="00000000">
      <w:pPr>
        <w:pStyle w:val="Ttulo1"/>
        <w:spacing w:before="101"/>
      </w:pPr>
      <w:bookmarkStart w:id="0" w:name="_Toc176639026"/>
      <w:r>
        <w:rPr>
          <w:color w:val="365F91"/>
        </w:rPr>
        <w:t>Tabla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de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contenido</w:t>
      </w:r>
      <w:bookmarkEnd w:id="0"/>
    </w:p>
    <w:sdt>
      <w:sdtPr>
        <w:rPr>
          <w:lang w:val="es-MX"/>
        </w:rPr>
        <w:id w:val="-178224798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b/>
          <w:bCs/>
          <w:color w:val="auto"/>
          <w:sz w:val="22"/>
          <w:szCs w:val="22"/>
          <w:lang w:eastAsia="en-US"/>
        </w:rPr>
      </w:sdtEndPr>
      <w:sdtContent>
        <w:p w14:paraId="09F6851D" w14:textId="5A3C0044" w:rsidR="006B5EF4" w:rsidRDefault="006B5EF4">
          <w:pPr>
            <w:pStyle w:val="TtuloTDC"/>
          </w:pPr>
          <w:r>
            <w:rPr>
              <w:lang w:val="es-MX"/>
            </w:rPr>
            <w:t>Contenido</w:t>
          </w:r>
        </w:p>
        <w:p w14:paraId="5F79CE7D" w14:textId="2CC72634" w:rsidR="006B5EF4" w:rsidRDefault="006B5EF4">
          <w:pPr>
            <w:pStyle w:val="TDC1"/>
            <w:tabs>
              <w:tab w:val="right" w:leader="dot" w:pos="94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6639026" w:history="1">
            <w:r w:rsidRPr="00CB3C09">
              <w:rPr>
                <w:rStyle w:val="Hipervnculo"/>
                <w:noProof/>
              </w:rPr>
              <w:t>Tabla</w:t>
            </w:r>
            <w:r w:rsidRPr="00CB3C09">
              <w:rPr>
                <w:rStyle w:val="Hipervnculo"/>
                <w:noProof/>
                <w:spacing w:val="-2"/>
              </w:rPr>
              <w:t xml:space="preserve"> </w:t>
            </w:r>
            <w:r w:rsidRPr="00CB3C09">
              <w:rPr>
                <w:rStyle w:val="Hipervnculo"/>
                <w:noProof/>
              </w:rPr>
              <w:t>de</w:t>
            </w:r>
            <w:r w:rsidRPr="00CB3C09">
              <w:rPr>
                <w:rStyle w:val="Hipervnculo"/>
                <w:noProof/>
                <w:spacing w:val="-4"/>
              </w:rPr>
              <w:t xml:space="preserve"> </w:t>
            </w:r>
            <w:r w:rsidRPr="00CB3C09">
              <w:rPr>
                <w:rStyle w:val="Hipervnculo"/>
                <w:noProof/>
              </w:rPr>
              <w:t>contenido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F36EC5" w14:textId="6269E787" w:rsidR="006B5EF4" w:rsidRDefault="006B5EF4">
          <w:pPr>
            <w:pStyle w:val="TDC1"/>
            <w:tabs>
              <w:tab w:val="right" w:leader="dot" w:pos="94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6639027" w:history="1">
            <w:r w:rsidRPr="00CB3C09">
              <w:rPr>
                <w:rStyle w:val="Hipervnculo"/>
                <w:noProof/>
              </w:rPr>
              <w:t>Introducción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ED61D8" w14:textId="191C13F0" w:rsidR="006B5EF4" w:rsidRDefault="006B5EF4">
          <w:pPr>
            <w:pStyle w:val="TDC2"/>
            <w:tabs>
              <w:tab w:val="right" w:leader="dot" w:pos="9420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6639028" w:history="1">
            <w:r w:rsidRPr="00CB3C09">
              <w:rPr>
                <w:rStyle w:val="Hipervnculo"/>
                <w:noProof/>
              </w:rPr>
              <w:t>Propósito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CF72FD" w14:textId="7C795F5A" w:rsidR="006B5EF4" w:rsidRDefault="006B5EF4">
          <w:pPr>
            <w:pStyle w:val="TDC2"/>
            <w:tabs>
              <w:tab w:val="right" w:leader="dot" w:pos="9420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6639029" w:history="1">
            <w:r w:rsidRPr="00CB3C09">
              <w:rPr>
                <w:rStyle w:val="Hipervnculo"/>
                <w:noProof/>
              </w:rPr>
              <w:t>Alcance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7B0D61" w14:textId="459A1B69" w:rsidR="006B5EF4" w:rsidRDefault="006B5EF4">
          <w:pPr>
            <w:pStyle w:val="TDC2"/>
            <w:tabs>
              <w:tab w:val="right" w:leader="dot" w:pos="9420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6639030" w:history="1">
            <w:r w:rsidRPr="00CB3C09">
              <w:rPr>
                <w:rStyle w:val="Hipervnculo"/>
                <w:noProof/>
              </w:rPr>
              <w:t>Referencias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BD284A" w14:textId="302FB676" w:rsidR="006B5EF4" w:rsidRDefault="006B5EF4">
          <w:pPr>
            <w:pStyle w:val="TDC2"/>
            <w:tabs>
              <w:tab w:val="right" w:leader="dot" w:pos="9420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6639031" w:history="1">
            <w:r w:rsidRPr="00CB3C09">
              <w:rPr>
                <w:rStyle w:val="Hipervnculo"/>
                <w:noProof/>
              </w:rPr>
              <w:t>Resumen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BF87DB" w14:textId="33EA8788" w:rsidR="006B5EF4" w:rsidRDefault="006B5EF4">
          <w:pPr>
            <w:pStyle w:val="TDC1"/>
            <w:tabs>
              <w:tab w:val="right" w:leader="dot" w:pos="94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6639032" w:history="1">
            <w:r w:rsidRPr="00CB3C09">
              <w:rPr>
                <w:rStyle w:val="Hipervnculo"/>
                <w:noProof/>
              </w:rPr>
              <w:t>Puntos de Casos de Uso Sin Ajustar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CBC8C2" w14:textId="48042E07" w:rsidR="006B5EF4" w:rsidRDefault="006B5EF4">
          <w:pPr>
            <w:pStyle w:val="TDC2"/>
            <w:tabs>
              <w:tab w:val="right" w:leader="dot" w:pos="9420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6639033" w:history="1">
            <w:r w:rsidRPr="00CB3C09">
              <w:rPr>
                <w:rStyle w:val="Hipervnculo"/>
                <w:noProof/>
              </w:rPr>
              <w:t>Actores por Caso de Uso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E1790A" w14:textId="4DD66435" w:rsidR="006B5EF4" w:rsidRDefault="006B5EF4">
          <w:pPr>
            <w:pStyle w:val="TDC2"/>
            <w:tabs>
              <w:tab w:val="right" w:leader="dot" w:pos="9420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6639034" w:history="1">
            <w:r w:rsidRPr="00CB3C09">
              <w:rPr>
                <w:rStyle w:val="Hipervnculo"/>
                <w:noProof/>
              </w:rPr>
              <w:t>Peso de Actores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ED682D" w14:textId="6968B366" w:rsidR="006B5EF4" w:rsidRDefault="006B5EF4">
          <w:pPr>
            <w:pStyle w:val="TDC2"/>
            <w:tabs>
              <w:tab w:val="right" w:leader="dot" w:pos="9420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6639035" w:history="1">
            <w:r w:rsidRPr="00CB3C09">
              <w:rPr>
                <w:rStyle w:val="Hipervnculo"/>
                <w:noProof/>
              </w:rPr>
              <w:t>Peso de Casos de Uso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C23D44" w14:textId="47EB0D27" w:rsidR="006B5EF4" w:rsidRDefault="006B5EF4">
          <w:pPr>
            <w:pStyle w:val="TDC2"/>
            <w:tabs>
              <w:tab w:val="right" w:leader="dot" w:pos="9420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6639036" w:history="1">
            <w:r w:rsidRPr="00CB3C09">
              <w:rPr>
                <w:rStyle w:val="Hipervnculo"/>
                <w:noProof/>
              </w:rPr>
              <w:t>Cálculo de Puntos de Casos de Uso Sin Ajustar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B55F5F" w14:textId="1715C22D" w:rsidR="006B5EF4" w:rsidRDefault="006B5EF4">
          <w:pPr>
            <w:pStyle w:val="TDC1"/>
            <w:tabs>
              <w:tab w:val="right" w:leader="dot" w:pos="94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6639037" w:history="1">
            <w:r w:rsidRPr="00CB3C09">
              <w:rPr>
                <w:rStyle w:val="Hipervnculo"/>
                <w:noProof/>
              </w:rPr>
              <w:t>Puntos de Casos de Uso Ajustados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18C183" w14:textId="2426812C" w:rsidR="006B5EF4" w:rsidRDefault="006B5EF4">
          <w:pPr>
            <w:pStyle w:val="TDC2"/>
            <w:tabs>
              <w:tab w:val="right" w:leader="dot" w:pos="9420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6639038" w:history="1">
            <w:r w:rsidRPr="00CB3C09">
              <w:rPr>
                <w:rStyle w:val="Hipervnculo"/>
                <w:noProof/>
              </w:rPr>
              <w:t>Casos de Uso Ajustados para Factores Técnicos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C49E1F" w14:textId="48A869B0" w:rsidR="006B5EF4" w:rsidRDefault="006B5EF4">
          <w:pPr>
            <w:pStyle w:val="TDC3"/>
            <w:tabs>
              <w:tab w:val="right" w:leader="dot" w:pos="9420"/>
            </w:tabs>
            <w:rPr>
              <w:noProof/>
            </w:rPr>
          </w:pPr>
          <w:hyperlink w:anchor="_Toc176639039" w:history="1">
            <w:r w:rsidRPr="00CB3C09">
              <w:rPr>
                <w:rStyle w:val="Hipervnculo"/>
                <w:noProof/>
              </w:rPr>
              <w:t>Valoración Final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F2FBCD" w14:textId="6C83C75F" w:rsidR="006B5EF4" w:rsidRDefault="006B5EF4">
          <w:pPr>
            <w:pStyle w:val="TDC2"/>
            <w:tabs>
              <w:tab w:val="right" w:leader="dot" w:pos="9420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6639040" w:history="1">
            <w:r w:rsidRPr="00CB3C09">
              <w:rPr>
                <w:rStyle w:val="Hipervnculo"/>
                <w:noProof/>
              </w:rPr>
              <w:t>Casos de Uso Ajustados para Factores del Entorno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B2E114" w14:textId="4C187B33" w:rsidR="006B5EF4" w:rsidRDefault="006B5EF4">
          <w:pPr>
            <w:pStyle w:val="TDC3"/>
            <w:tabs>
              <w:tab w:val="right" w:leader="dot" w:pos="9420"/>
            </w:tabs>
            <w:rPr>
              <w:noProof/>
            </w:rPr>
          </w:pPr>
          <w:hyperlink w:anchor="_Toc176639041" w:history="1">
            <w:r w:rsidRPr="00CB3C09">
              <w:rPr>
                <w:rStyle w:val="Hipervnculo"/>
                <w:noProof/>
              </w:rPr>
              <w:t>Valoración Final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71B4E7" w14:textId="77399F9E" w:rsidR="006B5EF4" w:rsidRDefault="006B5EF4">
          <w:pPr>
            <w:pStyle w:val="TDC2"/>
            <w:tabs>
              <w:tab w:val="right" w:leader="dot" w:pos="9420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6639042" w:history="1">
            <w:r w:rsidRPr="00CB3C09">
              <w:rPr>
                <w:rStyle w:val="Hipervnculo"/>
                <w:noProof/>
              </w:rPr>
              <w:t>Cálculo de Puntos de Casos de Uso Ajustados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35C67A" w14:textId="7C1A087E" w:rsidR="006B5EF4" w:rsidRDefault="006B5EF4">
          <w:pPr>
            <w:pStyle w:val="TDC1"/>
            <w:tabs>
              <w:tab w:val="right" w:leader="dot" w:pos="94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6639043" w:history="1">
            <w:r w:rsidRPr="00CB3C09">
              <w:rPr>
                <w:rStyle w:val="Hipervnculo"/>
                <w:noProof/>
              </w:rPr>
              <w:t>Estimación de Horas-Hombre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0C17E0" w14:textId="0FEC41E4" w:rsidR="006B5EF4" w:rsidRDefault="006B5EF4">
          <w:pPr>
            <w:pStyle w:val="TDC1"/>
            <w:tabs>
              <w:tab w:val="right" w:leader="dot" w:pos="94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6639044" w:history="1">
            <w:r w:rsidRPr="00CB3C09">
              <w:rPr>
                <w:rStyle w:val="Hipervnculo"/>
                <w:noProof/>
              </w:rPr>
              <w:t>Estimación de Horas-Hombre Refinada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_Toc176639044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5D591D" w14:textId="75A87276" w:rsidR="006B5EF4" w:rsidRDefault="006B5EF4">
          <w:r>
            <w:rPr>
              <w:b/>
              <w:bCs/>
              <w:lang w:val="es-MX"/>
            </w:rPr>
            <w:fldChar w:fldCharType="end"/>
          </w:r>
        </w:p>
      </w:sdtContent>
    </w:sdt>
    <w:p w14:paraId="317D1B16" w14:textId="77777777" w:rsidR="000D7027" w:rsidRDefault="000D7027">
      <w:pPr>
        <w:sectPr w:rsidR="000D7027">
          <w:headerReference w:type="default" r:id="rId20"/>
          <w:footerReference w:type="default" r:id="rId21"/>
          <w:pgSz w:w="11910" w:h="16840"/>
          <w:pgMar w:top="1280" w:right="1240" w:bottom="1200" w:left="1240" w:header="0" w:footer="1011" w:gutter="0"/>
          <w:pgNumType w:start="3"/>
          <w:cols w:space="720"/>
        </w:sectPr>
      </w:pPr>
    </w:p>
    <w:p w14:paraId="6501B079" w14:textId="77777777" w:rsidR="006B5EF4" w:rsidRDefault="006B5EF4" w:rsidP="006B5EF4">
      <w:pPr>
        <w:pStyle w:val="PSI-Ttulo1"/>
      </w:pPr>
      <w:bookmarkStart w:id="1" w:name="_Toc257644484"/>
      <w:bookmarkStart w:id="2" w:name="_Toc176639027"/>
      <w:r>
        <w:lastRenderedPageBreak/>
        <w:t>Introducción</w:t>
      </w:r>
      <w:bookmarkEnd w:id="1"/>
      <w:bookmarkEnd w:id="2"/>
    </w:p>
    <w:p w14:paraId="0CDBEC53" w14:textId="77777777" w:rsidR="006B5EF4" w:rsidRDefault="006B5EF4" w:rsidP="006B5EF4">
      <w:pPr>
        <w:pStyle w:val="PSI-Ttulo2"/>
      </w:pPr>
      <w:bookmarkStart w:id="3" w:name="_Toc257644485"/>
      <w:bookmarkStart w:id="4" w:name="_Toc176639028"/>
      <w:r>
        <w:t>Propósito</w:t>
      </w:r>
      <w:bookmarkEnd w:id="3"/>
      <w:bookmarkEnd w:id="4"/>
    </w:p>
    <w:p w14:paraId="6C05E1E0" w14:textId="77777777" w:rsidR="006B5EF4" w:rsidRDefault="006B5EF4" w:rsidP="006B5EF4">
      <w:pPr>
        <w:pStyle w:val="PSI-Normal"/>
        <w:ind w:left="0" w:firstLine="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El fin de este documento es generar una estimación concreta para la fase de construcción, sobre la base de los casos de uso que se han definido durante la anterior fase y considerando los avances de la iteración anterior.</w:t>
      </w:r>
    </w:p>
    <w:p w14:paraId="38B73148" w14:textId="77777777" w:rsidR="006B5EF4" w:rsidRDefault="006B5EF4" w:rsidP="006B5EF4">
      <w:pPr>
        <w:pStyle w:val="PSI-Normal"/>
      </w:pPr>
    </w:p>
    <w:p w14:paraId="66EA6800" w14:textId="77777777" w:rsidR="006B5EF4" w:rsidRDefault="006B5EF4" w:rsidP="006B5EF4">
      <w:pPr>
        <w:pStyle w:val="PSI-Ttulo2"/>
      </w:pPr>
      <w:bookmarkStart w:id="5" w:name="_Toc257644486"/>
      <w:bookmarkStart w:id="6" w:name="_Toc176639029"/>
      <w:r>
        <w:t>Alcance</w:t>
      </w:r>
      <w:bookmarkEnd w:id="5"/>
      <w:bookmarkEnd w:id="6"/>
    </w:p>
    <w:p w14:paraId="49A4C7D4" w14:textId="77777777" w:rsidR="006B5EF4" w:rsidRDefault="006B5EF4" w:rsidP="006B5EF4">
      <w:pPr>
        <w:pStyle w:val="PSI-Normal"/>
        <w:ind w:left="0" w:firstLine="0"/>
      </w:pPr>
      <w:r>
        <w:t>Este documento ha sido realizado siguiendo los lineamientos del Plan de Estimación generado por el grupo de desarrollo.</w:t>
      </w:r>
    </w:p>
    <w:p w14:paraId="5192E535" w14:textId="77777777" w:rsidR="006B5EF4" w:rsidRDefault="006B5EF4" w:rsidP="006B5EF4">
      <w:pPr>
        <w:pStyle w:val="PSI-Normal"/>
        <w:ind w:left="0" w:firstLine="0"/>
      </w:pPr>
      <w:r>
        <w:t>La estimación presentada se ha realizado considerando los casos de uso descriptos en el documento de la arquitectura del sistema que no han sido implementados hasta el momento.</w:t>
      </w:r>
    </w:p>
    <w:p w14:paraId="0B701041" w14:textId="77777777" w:rsidR="006B5EF4" w:rsidRDefault="006B5EF4" w:rsidP="006B5EF4">
      <w:pPr>
        <w:pStyle w:val="PSI-Normal"/>
      </w:pPr>
    </w:p>
    <w:p w14:paraId="652C339A" w14:textId="77777777" w:rsidR="006B5EF4" w:rsidRDefault="006B5EF4" w:rsidP="006B5EF4">
      <w:pPr>
        <w:pStyle w:val="PSI-Ttulo2"/>
      </w:pPr>
      <w:bookmarkStart w:id="7" w:name="_Toc257644487"/>
      <w:bookmarkStart w:id="8" w:name="_Toc176639030"/>
      <w:r>
        <w:t>Referencias</w:t>
      </w:r>
      <w:bookmarkEnd w:id="7"/>
      <w:bookmarkEnd w:id="8"/>
    </w:p>
    <w:p w14:paraId="6BC4784E" w14:textId="77777777" w:rsidR="006B5EF4" w:rsidRDefault="006B5EF4" w:rsidP="006B5EF4">
      <w:pPr>
        <w:pStyle w:val="PSI-Normal"/>
        <w:numPr>
          <w:ilvl w:val="0"/>
          <w:numId w:val="4"/>
        </w:numPr>
        <w:rPr>
          <w:b/>
        </w:rPr>
      </w:pPr>
      <w:r>
        <w:t>Plan de Estimación</w:t>
      </w:r>
    </w:p>
    <w:p w14:paraId="6B482E9C" w14:textId="77777777" w:rsidR="006B5EF4" w:rsidRDefault="006B5EF4" w:rsidP="006B5EF4">
      <w:pPr>
        <w:pStyle w:val="PSI-Normal"/>
      </w:pPr>
    </w:p>
    <w:p w14:paraId="4B3114A0" w14:textId="77777777" w:rsidR="006B5EF4" w:rsidRDefault="006B5EF4" w:rsidP="006B5EF4">
      <w:pPr>
        <w:pStyle w:val="PSI-Ttulo2"/>
      </w:pPr>
      <w:bookmarkStart w:id="9" w:name="_Toc257644488"/>
      <w:bookmarkStart w:id="10" w:name="_Toc176639031"/>
      <w:r>
        <w:t>Resumen</w:t>
      </w:r>
      <w:bookmarkEnd w:id="9"/>
      <w:bookmarkEnd w:id="10"/>
    </w:p>
    <w:p w14:paraId="34F12501" w14:textId="77777777" w:rsidR="006B5EF4" w:rsidRDefault="006B5EF4" w:rsidP="006B5EF4">
      <w:pPr>
        <w:pStyle w:val="PSI-Normal"/>
        <w:ind w:left="0" w:firstLine="0"/>
      </w:pPr>
      <w:r>
        <w:t>La sección 2 describe los cálculos realizados para obtener los Puntos de Casos de Uso sin ajustar.</w:t>
      </w:r>
    </w:p>
    <w:p w14:paraId="222559E7" w14:textId="77777777" w:rsidR="006B5EF4" w:rsidRDefault="006B5EF4" w:rsidP="006B5EF4">
      <w:pPr>
        <w:pStyle w:val="PSI-Normal"/>
        <w:ind w:left="0" w:firstLine="0"/>
      </w:pPr>
      <w:r>
        <w:t>La sección 3 detalla el ajuste de los Puntos de Casos de Uso.</w:t>
      </w:r>
    </w:p>
    <w:p w14:paraId="0DF6B1C9" w14:textId="77777777" w:rsidR="006B5EF4" w:rsidRDefault="006B5EF4" w:rsidP="006B5EF4">
      <w:pPr>
        <w:pStyle w:val="PSI-Normal"/>
        <w:ind w:left="0" w:firstLine="0"/>
      </w:pPr>
      <w:r>
        <w:t xml:space="preserve">En las siguientes secciones, 3 y 4, se calcula el valor de Horas-Hombre estimado, en primer </w:t>
      </w:r>
      <w:proofErr w:type="gramStart"/>
      <w:r>
        <w:t>lugar</w:t>
      </w:r>
      <w:proofErr w:type="gramEnd"/>
      <w:r>
        <w:t xml:space="preserve"> con el factor de ajuste promedio y luego refinándolo de acuerdo a las características del proyecto y del grupo de desarrollo. </w:t>
      </w:r>
    </w:p>
    <w:p w14:paraId="4C0F2EB5" w14:textId="77777777" w:rsidR="006B5EF4" w:rsidRDefault="006B5EF4" w:rsidP="006B5EF4">
      <w:pPr>
        <w:pStyle w:val="PSI-Normal"/>
      </w:pPr>
    </w:p>
    <w:p w14:paraId="7D7FA28D" w14:textId="77777777" w:rsidR="006B5EF4" w:rsidRDefault="006B5EF4" w:rsidP="006B5EF4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s-AR"/>
        </w:rPr>
      </w:pPr>
      <w:r>
        <w:br w:type="page"/>
      </w:r>
    </w:p>
    <w:p w14:paraId="248C0265" w14:textId="77777777" w:rsidR="006B5EF4" w:rsidRDefault="006B5EF4" w:rsidP="006B5EF4">
      <w:pPr>
        <w:pStyle w:val="PSI-Ttulo1"/>
      </w:pPr>
      <w:bookmarkStart w:id="11" w:name="_Toc257644489"/>
      <w:bookmarkStart w:id="12" w:name="_Toc176639032"/>
      <w:r>
        <w:lastRenderedPageBreak/>
        <w:t>Puntos de Casos de Uso Sin Ajustar</w:t>
      </w:r>
      <w:bookmarkEnd w:id="11"/>
      <w:bookmarkEnd w:id="12"/>
    </w:p>
    <w:p w14:paraId="2A44AA3E" w14:textId="77777777" w:rsidR="006B5EF4" w:rsidRDefault="006B5EF4" w:rsidP="006B5EF4">
      <w:pPr>
        <w:pStyle w:val="PSI-Ttulo2"/>
      </w:pPr>
      <w:bookmarkStart w:id="13" w:name="_Toc257644490"/>
      <w:bookmarkStart w:id="14" w:name="_Toc176639033"/>
      <w:r>
        <w:t>Actores por Caso de Uso</w:t>
      </w:r>
      <w:bookmarkEnd w:id="13"/>
      <w:bookmarkEnd w:id="14"/>
    </w:p>
    <w:tbl>
      <w:tblPr>
        <w:tblW w:w="0" w:type="auto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0"/>
        <w:gridCol w:w="4421"/>
        <w:gridCol w:w="2410"/>
      </w:tblGrid>
      <w:tr w:rsidR="006B5EF4" w14:paraId="5DD41336" w14:textId="77777777" w:rsidTr="006B5EF4">
        <w:trPr>
          <w:tblHeader/>
          <w:jc w:val="center"/>
        </w:trPr>
        <w:tc>
          <w:tcPr>
            <w:tcW w:w="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6E6E6"/>
            <w:hideMark/>
          </w:tcPr>
          <w:p w14:paraId="2743E64A" w14:textId="77777777" w:rsidR="006B5EF4" w:rsidRDefault="006B5EF4">
            <w:pPr>
              <w:pStyle w:val="Encabezadodelatabla"/>
              <w:snapToGrid w:val="0"/>
              <w:ind w:hanging="357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Número</w:t>
            </w:r>
          </w:p>
        </w:tc>
        <w:tc>
          <w:tcPr>
            <w:tcW w:w="4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6E6E6"/>
            <w:hideMark/>
          </w:tcPr>
          <w:p w14:paraId="72E66F95" w14:textId="77777777" w:rsidR="006B5EF4" w:rsidRDefault="006B5EF4">
            <w:pPr>
              <w:pStyle w:val="Encabezadodelatabla"/>
              <w:snapToGrid w:val="0"/>
              <w:ind w:hanging="357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Caso de Uso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0D53AB02" w14:textId="77777777" w:rsidR="006B5EF4" w:rsidRDefault="006B5EF4">
            <w:pPr>
              <w:pStyle w:val="Encabezadodelatabla"/>
              <w:snapToGrid w:val="0"/>
              <w:ind w:hanging="357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Actores</w:t>
            </w:r>
          </w:p>
        </w:tc>
      </w:tr>
      <w:tr w:rsidR="006B5EF4" w14:paraId="4F09191C" w14:textId="77777777" w:rsidTr="006B5EF4">
        <w:trPr>
          <w:trHeight w:val="427"/>
          <w:jc w:val="center"/>
        </w:trPr>
        <w:tc>
          <w:tcPr>
            <w:tcW w:w="91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BF1F442" w14:textId="77777777" w:rsidR="006B5EF4" w:rsidRDefault="006B5EF4">
            <w:pPr>
              <w:pStyle w:val="PSI-Normal"/>
              <w:spacing w:before="0"/>
              <w:jc w:val="center"/>
              <w:rPr>
                <w:lang w:val="es-ES"/>
              </w:rPr>
            </w:pPr>
            <w:r>
              <w:rPr>
                <w:lang w:val="es-ES"/>
              </w:rPr>
              <w:t>1</w:t>
            </w:r>
          </w:p>
        </w:tc>
        <w:tc>
          <w:tcPr>
            <w:tcW w:w="442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C344231" w14:textId="77777777" w:rsidR="006B5EF4" w:rsidRDefault="006B5EF4">
            <w:pPr>
              <w:pStyle w:val="PSI-Normal"/>
              <w:rPr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Importación GPS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7BDC572B" w14:textId="77777777" w:rsidR="006B5EF4" w:rsidRDefault="006B5EF4">
            <w:pPr>
              <w:pStyle w:val="PSI-Normal"/>
              <w:ind w:left="0" w:firstLine="0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I</w:t>
            </w:r>
            <w:r>
              <w:rPr>
                <w:lang w:val="es-ES"/>
              </w:rPr>
              <w:t xml:space="preserve">nvestigador de campo </w:t>
            </w:r>
            <w:r>
              <w:rPr>
                <w:rFonts w:ascii="Calibri" w:eastAsia="Calibri" w:hAnsi="Calibri" w:cs="Times New Roman"/>
                <w:lang w:val="es-ES"/>
              </w:rPr>
              <w:t>GPS</w:t>
            </w:r>
          </w:p>
        </w:tc>
      </w:tr>
      <w:tr w:rsidR="006B5EF4" w14:paraId="5916F4AD" w14:textId="77777777" w:rsidTr="006B5EF4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53731" w14:textId="77777777" w:rsidR="006B5EF4" w:rsidRDefault="006B5EF4">
            <w:pPr>
              <w:pStyle w:val="PSI-Normal"/>
              <w:spacing w:before="0"/>
              <w:jc w:val="center"/>
              <w:rPr>
                <w:lang w:val="es-ES"/>
              </w:rPr>
            </w:pPr>
            <w:r>
              <w:rPr>
                <w:lang w:val="es-ES"/>
              </w:rPr>
              <w:t>2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31B7B" w14:textId="77777777" w:rsidR="006B5EF4" w:rsidRDefault="006B5EF4">
            <w:pPr>
              <w:pStyle w:val="PSI-Normal"/>
              <w:rPr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Exportación GPS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21EDD" w14:textId="77777777" w:rsidR="006B5EF4" w:rsidRDefault="006B5EF4">
            <w:pPr>
              <w:pStyle w:val="PSI-Normal"/>
              <w:ind w:left="0" w:firstLine="0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I</w:t>
            </w:r>
            <w:r>
              <w:rPr>
                <w:lang w:val="es-ES"/>
              </w:rPr>
              <w:t xml:space="preserve">nvestigador de campo </w:t>
            </w:r>
            <w:r>
              <w:rPr>
                <w:rFonts w:ascii="Calibri" w:eastAsia="Calibri" w:hAnsi="Calibri" w:cs="Times New Roman"/>
                <w:lang w:val="es-ES"/>
              </w:rPr>
              <w:t>GPS</w:t>
            </w:r>
          </w:p>
        </w:tc>
      </w:tr>
      <w:tr w:rsidR="006B5EF4" w14:paraId="2E7BC0E4" w14:textId="77777777" w:rsidTr="006B5EF4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7C5E" w14:textId="77777777" w:rsidR="006B5EF4" w:rsidRDefault="006B5EF4">
            <w:pPr>
              <w:pStyle w:val="PSI-Normal"/>
              <w:spacing w:before="0"/>
              <w:jc w:val="center"/>
              <w:rPr>
                <w:lang w:val="es-ES"/>
              </w:rPr>
            </w:pPr>
            <w:r>
              <w:rPr>
                <w:lang w:val="es-ES"/>
              </w:rPr>
              <w:t>3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11517" w14:textId="77777777" w:rsidR="006B5EF4" w:rsidRDefault="006B5EF4">
            <w:pPr>
              <w:pStyle w:val="PSI-Normal"/>
              <w:rPr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Generar Visualización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2DF41" w14:textId="77777777" w:rsidR="006B5EF4" w:rsidRDefault="006B5EF4">
            <w:pPr>
              <w:pStyle w:val="PSI-Normal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I</w:t>
            </w:r>
            <w:r>
              <w:rPr>
                <w:lang w:val="es-ES"/>
              </w:rPr>
              <w:t>nvestigador</w:t>
            </w:r>
          </w:p>
        </w:tc>
      </w:tr>
    </w:tbl>
    <w:p w14:paraId="5CA3C378" w14:textId="77777777" w:rsidR="006B5EF4" w:rsidRDefault="006B5EF4" w:rsidP="006B5EF4">
      <w:pPr>
        <w:pStyle w:val="PSI-Ttulo2"/>
        <w:ind w:left="0" w:firstLine="0"/>
      </w:pPr>
    </w:p>
    <w:p w14:paraId="118EA7DE" w14:textId="77777777" w:rsidR="006B5EF4" w:rsidRDefault="006B5EF4" w:rsidP="006B5EF4">
      <w:pPr>
        <w:pStyle w:val="PSI-Ttulo2"/>
      </w:pPr>
      <w:bookmarkStart w:id="15" w:name="_Toc257644491"/>
      <w:bookmarkStart w:id="16" w:name="_Toc176639034"/>
      <w:r>
        <w:t>Peso de Actores</w:t>
      </w:r>
      <w:bookmarkEnd w:id="15"/>
      <w:bookmarkEnd w:id="16"/>
    </w:p>
    <w:tbl>
      <w:tblPr>
        <w:tblW w:w="8044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71"/>
        <w:gridCol w:w="2410"/>
        <w:gridCol w:w="1701"/>
        <w:gridCol w:w="1606"/>
        <w:gridCol w:w="856"/>
      </w:tblGrid>
      <w:tr w:rsidR="006B5EF4" w14:paraId="72DBAFB4" w14:textId="77777777" w:rsidTr="006B5EF4">
        <w:trPr>
          <w:tblHeader/>
          <w:jc w:val="center"/>
        </w:trPr>
        <w:tc>
          <w:tcPr>
            <w:tcW w:w="1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6E6E6"/>
            <w:hideMark/>
          </w:tcPr>
          <w:p w14:paraId="28CA97E3" w14:textId="77777777" w:rsidR="006B5EF4" w:rsidRDefault="006B5EF4">
            <w:pPr>
              <w:pStyle w:val="Encabezadodelatabla"/>
              <w:snapToGrid w:val="0"/>
              <w:ind w:hanging="357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Cantidad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6E6E6"/>
            <w:hideMark/>
          </w:tcPr>
          <w:p w14:paraId="7F31A7B1" w14:textId="77777777" w:rsidR="006B5EF4" w:rsidRDefault="006B5EF4">
            <w:pPr>
              <w:pStyle w:val="Encabezadodelatabla"/>
              <w:snapToGrid w:val="0"/>
              <w:ind w:hanging="357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Actor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2EFB3567" w14:textId="77777777" w:rsidR="006B5EF4" w:rsidRDefault="006B5EF4">
            <w:pPr>
              <w:pStyle w:val="Encabezadodelatabla"/>
              <w:snapToGrid w:val="0"/>
              <w:ind w:hanging="357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Tipo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763C6CE2" w14:textId="77777777" w:rsidR="006B5EF4" w:rsidRDefault="006B5EF4">
            <w:pPr>
              <w:pStyle w:val="Encabezadodelatabla"/>
              <w:snapToGrid w:val="0"/>
              <w:ind w:hanging="357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Factor</w:t>
            </w: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072A0A59" w14:textId="77777777" w:rsidR="006B5EF4" w:rsidRDefault="006B5EF4">
            <w:pPr>
              <w:pStyle w:val="Encabezadodelatabla"/>
              <w:snapToGrid w:val="0"/>
              <w:ind w:hanging="357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Peso</w:t>
            </w:r>
          </w:p>
        </w:tc>
      </w:tr>
      <w:tr w:rsidR="006B5EF4" w14:paraId="262F066F" w14:textId="77777777" w:rsidTr="006B5EF4">
        <w:trPr>
          <w:trHeight w:val="427"/>
          <w:jc w:val="center"/>
        </w:trPr>
        <w:tc>
          <w:tcPr>
            <w:tcW w:w="147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0F06F25" w14:textId="77777777" w:rsidR="006B5EF4" w:rsidRDefault="006B5EF4">
            <w:pPr>
              <w:pStyle w:val="PSI-Normal"/>
              <w:spacing w:before="0"/>
              <w:jc w:val="center"/>
              <w:rPr>
                <w:lang w:val="es-ES"/>
              </w:rPr>
            </w:pPr>
            <w:r>
              <w:rPr>
                <w:lang w:val="es-ES"/>
              </w:rPr>
              <w:t>1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2E4C7DD" w14:textId="77777777" w:rsidR="006B5EF4" w:rsidRDefault="006B5EF4">
            <w:pPr>
              <w:pStyle w:val="PSI-Normal"/>
              <w:jc w:val="left"/>
              <w:rPr>
                <w:lang w:val="es-ES"/>
              </w:rPr>
            </w:pPr>
            <w:r>
              <w:rPr>
                <w:lang w:val="es-ES"/>
              </w:rPr>
              <w:t>Investigador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2DD45901" w14:textId="77777777" w:rsidR="006B5EF4" w:rsidRDefault="006B5EF4">
            <w:pPr>
              <w:pStyle w:val="PSI-Normal"/>
              <w:jc w:val="center"/>
              <w:rPr>
                <w:lang w:val="es-ES"/>
              </w:rPr>
            </w:pPr>
            <w:r>
              <w:rPr>
                <w:lang w:val="es-ES"/>
              </w:rPr>
              <w:t>Complejo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46674E89" w14:textId="77777777" w:rsidR="006B5EF4" w:rsidRDefault="006B5EF4">
            <w:pPr>
              <w:pStyle w:val="PSI-Normal"/>
              <w:jc w:val="center"/>
              <w:rPr>
                <w:lang w:val="es-ES"/>
              </w:rPr>
            </w:pPr>
            <w:r>
              <w:rPr>
                <w:lang w:val="es-ES"/>
              </w:rPr>
              <w:t>3</w:t>
            </w:r>
          </w:p>
        </w:tc>
        <w:tc>
          <w:tcPr>
            <w:tcW w:w="85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043CA914" w14:textId="77777777" w:rsidR="006B5EF4" w:rsidRDefault="006B5EF4">
            <w:pPr>
              <w:pStyle w:val="PSI-Normal"/>
              <w:jc w:val="center"/>
              <w:rPr>
                <w:lang w:val="es-ES"/>
              </w:rPr>
            </w:pPr>
            <w:r>
              <w:rPr>
                <w:lang w:val="es-ES"/>
              </w:rPr>
              <w:t>3</w:t>
            </w:r>
          </w:p>
        </w:tc>
      </w:tr>
      <w:tr w:rsidR="006B5EF4" w14:paraId="6003C2E3" w14:textId="77777777" w:rsidTr="006B5EF4">
        <w:trPr>
          <w:jc w:val="center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A391" w14:textId="77777777" w:rsidR="006B5EF4" w:rsidRDefault="006B5EF4">
            <w:pPr>
              <w:pStyle w:val="PSI-Normal"/>
              <w:spacing w:before="0"/>
              <w:jc w:val="center"/>
              <w:rPr>
                <w:lang w:val="es-ES"/>
              </w:rPr>
            </w:pPr>
            <w:r>
              <w:rPr>
                <w:lang w:val="es-E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DEA51" w14:textId="77777777" w:rsidR="006B5EF4" w:rsidRDefault="006B5EF4">
            <w:pPr>
              <w:pStyle w:val="PSI-Normal"/>
              <w:jc w:val="left"/>
              <w:rPr>
                <w:lang w:val="es-ES"/>
              </w:rPr>
            </w:pPr>
            <w:r>
              <w:rPr>
                <w:lang w:val="es-ES"/>
              </w:rPr>
              <w:t>GPS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C39F" w14:textId="77777777" w:rsidR="006B5EF4" w:rsidRDefault="006B5EF4">
            <w:pPr>
              <w:pStyle w:val="PSI-Normal"/>
              <w:jc w:val="center"/>
              <w:rPr>
                <w:lang w:val="es-ES"/>
              </w:rPr>
            </w:pPr>
            <w:r>
              <w:rPr>
                <w:lang w:val="es-ES"/>
              </w:rPr>
              <w:t>Promedio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78C51" w14:textId="77777777" w:rsidR="006B5EF4" w:rsidRDefault="006B5EF4">
            <w:pPr>
              <w:pStyle w:val="PSI-Normal"/>
              <w:jc w:val="center"/>
              <w:rPr>
                <w:lang w:val="es-ES"/>
              </w:rPr>
            </w:pPr>
            <w:r>
              <w:rPr>
                <w:lang w:val="es-ES"/>
              </w:rPr>
              <w:t>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EF7C3" w14:textId="77777777" w:rsidR="006B5EF4" w:rsidRDefault="006B5EF4">
            <w:pPr>
              <w:pStyle w:val="PSI-Normal"/>
              <w:jc w:val="center"/>
              <w:rPr>
                <w:lang w:val="es-ES"/>
              </w:rPr>
            </w:pPr>
            <w:r>
              <w:rPr>
                <w:lang w:val="es-ES"/>
              </w:rPr>
              <w:t>4</w:t>
            </w:r>
          </w:p>
        </w:tc>
      </w:tr>
      <w:tr w:rsidR="006B5EF4" w14:paraId="6B097EFF" w14:textId="77777777" w:rsidTr="006B5EF4">
        <w:trPr>
          <w:jc w:val="center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7082" w14:textId="77777777" w:rsidR="006B5EF4" w:rsidRDefault="006B5EF4">
            <w:pPr>
              <w:pStyle w:val="PSI-Normal"/>
              <w:spacing w:before="0"/>
              <w:jc w:val="center"/>
              <w:rPr>
                <w:lang w:val="es-ES"/>
              </w:rPr>
            </w:pPr>
            <w:r>
              <w:rPr>
                <w:lang w:val="es-E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0F03C" w14:textId="77777777" w:rsidR="006B5EF4" w:rsidRDefault="006B5EF4">
            <w:pPr>
              <w:pStyle w:val="PSI-Normal"/>
              <w:ind w:left="0" w:hanging="14"/>
              <w:jc w:val="left"/>
              <w:rPr>
                <w:lang w:val="es-ES"/>
              </w:rPr>
            </w:pPr>
            <w:r>
              <w:rPr>
                <w:lang w:val="es-ES"/>
              </w:rPr>
              <w:t>Investigador de Campo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D12CE" w14:textId="77777777" w:rsidR="006B5EF4" w:rsidRDefault="006B5EF4">
            <w:pPr>
              <w:pStyle w:val="PSI-Normal"/>
              <w:jc w:val="center"/>
              <w:rPr>
                <w:lang w:val="es-ES"/>
              </w:rPr>
            </w:pPr>
            <w:r>
              <w:rPr>
                <w:lang w:val="es-ES"/>
              </w:rPr>
              <w:t>Complejo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7169E" w14:textId="77777777" w:rsidR="006B5EF4" w:rsidRDefault="006B5EF4">
            <w:pPr>
              <w:pStyle w:val="PSI-Normal"/>
              <w:jc w:val="center"/>
              <w:rPr>
                <w:lang w:val="es-ES"/>
              </w:rPr>
            </w:pPr>
            <w:r>
              <w:rPr>
                <w:lang w:val="es-ES"/>
              </w:rPr>
              <w:t>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B8491" w14:textId="77777777" w:rsidR="006B5EF4" w:rsidRDefault="006B5EF4">
            <w:pPr>
              <w:pStyle w:val="PSI-Normal"/>
              <w:jc w:val="center"/>
              <w:rPr>
                <w:lang w:val="es-ES"/>
              </w:rPr>
            </w:pPr>
            <w:r>
              <w:rPr>
                <w:lang w:val="es-ES"/>
              </w:rPr>
              <w:t>6</w:t>
            </w:r>
          </w:p>
        </w:tc>
      </w:tr>
      <w:tr w:rsidR="006B5EF4" w14:paraId="71F71C4B" w14:textId="77777777" w:rsidTr="006B5EF4">
        <w:trPr>
          <w:cantSplit/>
          <w:trHeight w:val="266"/>
          <w:jc w:val="center"/>
        </w:trPr>
        <w:tc>
          <w:tcPr>
            <w:tcW w:w="718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59F20C" w14:textId="77777777" w:rsidR="006B5EF4" w:rsidRDefault="006B5EF4">
            <w:pPr>
              <w:snapToGrid w:val="0"/>
              <w:rPr>
                <w:rFonts w:ascii="Arial-BoldMT" w:hAnsi="Arial-BoldMT" w:cs="Times New Roman"/>
                <w:color w:val="000000"/>
              </w:rPr>
            </w:pPr>
            <w:r>
              <w:rPr>
                <w:rFonts w:cs="Times New Roman"/>
              </w:rPr>
              <w:t xml:space="preserve">Peso Total de Actores </w:t>
            </w:r>
            <w:r>
              <w:t>(</w:t>
            </w:r>
            <w:r>
              <w:rPr>
                <w:rFonts w:ascii="Arial-BoldMT" w:hAnsi="Arial-BoldMT" w:cs="Times New Roman"/>
                <w:color w:val="000000"/>
              </w:rPr>
              <w:t>UAW</w:t>
            </w:r>
            <w:r>
              <w:rPr>
                <w:rFonts w:ascii="Arial-BoldMT" w:hAnsi="Arial-BoldMT"/>
                <w:color w:val="000000"/>
              </w:rPr>
              <w:t>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A7A87A" w14:textId="77777777" w:rsidR="006B5EF4" w:rsidRDefault="006B5EF4">
            <w:pPr>
              <w:jc w:val="center"/>
              <w:rPr>
                <w:rFonts w:asciiTheme="minorHAnsi" w:eastAsiaTheme="minorHAnsi" w:hAnsiTheme="minorHAnsi" w:cstheme="minorBidi"/>
                <w:b/>
              </w:rPr>
            </w:pPr>
            <w:r>
              <w:rPr>
                <w:b/>
              </w:rPr>
              <w:t>13</w:t>
            </w:r>
          </w:p>
        </w:tc>
      </w:tr>
    </w:tbl>
    <w:p w14:paraId="3005707E" w14:textId="77777777" w:rsidR="006B5EF4" w:rsidRDefault="006B5EF4" w:rsidP="006B5EF4">
      <w:pPr>
        <w:pStyle w:val="PSI-Normal"/>
        <w:ind w:left="0" w:firstLine="0"/>
      </w:pPr>
    </w:p>
    <w:p w14:paraId="5BB9665E" w14:textId="77777777" w:rsidR="006B5EF4" w:rsidRDefault="006B5EF4" w:rsidP="006B5EF4">
      <w:pPr>
        <w:pStyle w:val="PSI-Ttulo2"/>
      </w:pPr>
      <w:bookmarkStart w:id="17" w:name="_Toc257644492"/>
      <w:bookmarkStart w:id="18" w:name="_Toc176639035"/>
      <w:r>
        <w:t>Peso de Casos de Uso</w:t>
      </w:r>
      <w:bookmarkEnd w:id="17"/>
      <w:bookmarkEnd w:id="18"/>
    </w:p>
    <w:tbl>
      <w:tblPr>
        <w:tblW w:w="7178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06"/>
        <w:gridCol w:w="1483"/>
        <w:gridCol w:w="1373"/>
        <w:gridCol w:w="1116"/>
      </w:tblGrid>
      <w:tr w:rsidR="006B5EF4" w14:paraId="1714DFAA" w14:textId="77777777" w:rsidTr="006B5EF4">
        <w:trPr>
          <w:tblHeader/>
          <w:jc w:val="center"/>
        </w:trPr>
        <w:tc>
          <w:tcPr>
            <w:tcW w:w="320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shd w:val="clear" w:color="auto" w:fill="E6E6E6"/>
            <w:hideMark/>
          </w:tcPr>
          <w:p w14:paraId="729900C2" w14:textId="77777777" w:rsidR="006B5EF4" w:rsidRDefault="006B5EF4">
            <w:pPr>
              <w:pStyle w:val="Encabezadodelatabla"/>
              <w:snapToGrid w:val="0"/>
              <w:ind w:hanging="357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Caso de Uso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shd w:val="clear" w:color="auto" w:fill="E6E6E6"/>
            <w:hideMark/>
          </w:tcPr>
          <w:p w14:paraId="72BEFFCB" w14:textId="77777777" w:rsidR="006B5EF4" w:rsidRDefault="006B5EF4">
            <w:pPr>
              <w:pStyle w:val="Encabezadodelatabla"/>
              <w:snapToGrid w:val="0"/>
              <w:ind w:hanging="357"/>
              <w:rPr>
                <w:i w:val="0"/>
                <w:iCs w:val="0"/>
              </w:rPr>
            </w:pPr>
            <w:proofErr w:type="spellStart"/>
            <w:r>
              <w:rPr>
                <w:i w:val="0"/>
                <w:iCs w:val="0"/>
              </w:rPr>
              <w:t>Cant</w:t>
            </w:r>
            <w:proofErr w:type="spellEnd"/>
            <w:r>
              <w:rPr>
                <w:i w:val="0"/>
                <w:iCs w:val="0"/>
              </w:rPr>
              <w:t>. De Transacciones</w:t>
            </w:r>
          </w:p>
        </w:tc>
        <w:tc>
          <w:tcPr>
            <w:tcW w:w="13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E6E6E6"/>
            <w:hideMark/>
          </w:tcPr>
          <w:p w14:paraId="24680F8D" w14:textId="77777777" w:rsidR="006B5EF4" w:rsidRDefault="006B5EF4">
            <w:pPr>
              <w:pStyle w:val="Encabezadodelatabla"/>
              <w:snapToGrid w:val="0"/>
              <w:ind w:hanging="357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Tipo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E6E6E6"/>
            <w:hideMark/>
          </w:tcPr>
          <w:p w14:paraId="472950FD" w14:textId="77777777" w:rsidR="006B5EF4" w:rsidRDefault="006B5EF4">
            <w:pPr>
              <w:pStyle w:val="Encabezadodelatabla"/>
              <w:snapToGrid w:val="0"/>
              <w:ind w:hanging="357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Factor</w:t>
            </w:r>
          </w:p>
        </w:tc>
      </w:tr>
      <w:tr w:rsidR="006B5EF4" w14:paraId="2B288BE1" w14:textId="77777777" w:rsidTr="006B5EF4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549DD" w14:textId="77777777" w:rsidR="006B5EF4" w:rsidRDefault="006B5EF4">
            <w:pPr>
              <w:pStyle w:val="PSI-Normal"/>
              <w:rPr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Importación GPS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533E" w14:textId="77777777" w:rsidR="006B5EF4" w:rsidRDefault="006B5EF4">
            <w:pPr>
              <w:pStyle w:val="PSI-Normal"/>
              <w:jc w:val="center"/>
              <w:rPr>
                <w:lang w:val="es-ES"/>
              </w:rPr>
            </w:pPr>
            <w:r>
              <w:rPr>
                <w:lang w:val="es-ES"/>
              </w:rPr>
              <w:t>3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2E98" w14:textId="77777777" w:rsidR="006B5EF4" w:rsidRDefault="006B5EF4">
            <w:pPr>
              <w:pStyle w:val="PSI-Normal"/>
              <w:jc w:val="center"/>
              <w:rPr>
                <w:lang w:val="es-ES"/>
              </w:rPr>
            </w:pPr>
            <w:r>
              <w:rPr>
                <w:lang w:val="es-ES"/>
              </w:rP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D321E" w14:textId="77777777" w:rsidR="006B5EF4" w:rsidRDefault="006B5EF4">
            <w:pPr>
              <w:pStyle w:val="PSI-Normal"/>
              <w:jc w:val="center"/>
              <w:rPr>
                <w:lang w:val="es-ES"/>
              </w:rPr>
            </w:pPr>
            <w:r>
              <w:rPr>
                <w:lang w:val="es-ES"/>
              </w:rPr>
              <w:t>5</w:t>
            </w:r>
          </w:p>
        </w:tc>
      </w:tr>
      <w:tr w:rsidR="006B5EF4" w14:paraId="6C11AC90" w14:textId="77777777" w:rsidTr="006B5EF4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B0E8E" w14:textId="77777777" w:rsidR="006B5EF4" w:rsidRDefault="006B5EF4">
            <w:pPr>
              <w:pStyle w:val="PSI-Normal"/>
              <w:spacing w:before="0"/>
              <w:rPr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Exportación GPS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A32ED" w14:textId="77777777" w:rsidR="006B5EF4" w:rsidRDefault="006B5EF4">
            <w:pPr>
              <w:pStyle w:val="PSI-Normal"/>
              <w:spacing w:before="0"/>
              <w:jc w:val="center"/>
              <w:rPr>
                <w:lang w:val="es-ES"/>
              </w:rPr>
            </w:pPr>
            <w:r>
              <w:rPr>
                <w:lang w:val="es-ES"/>
              </w:rPr>
              <w:t>3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0AA08" w14:textId="77777777" w:rsidR="006B5EF4" w:rsidRDefault="006B5EF4">
            <w:pPr>
              <w:pStyle w:val="PSI-Normal"/>
              <w:spacing w:before="0"/>
              <w:jc w:val="center"/>
              <w:rPr>
                <w:lang w:val="es-ES"/>
              </w:rPr>
            </w:pPr>
            <w:r>
              <w:rPr>
                <w:lang w:val="es-ES"/>
              </w:rP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7B904" w14:textId="77777777" w:rsidR="006B5EF4" w:rsidRDefault="006B5EF4">
            <w:pPr>
              <w:pStyle w:val="PSI-Normal"/>
              <w:jc w:val="center"/>
              <w:rPr>
                <w:lang w:val="es-ES"/>
              </w:rPr>
            </w:pPr>
            <w:r>
              <w:rPr>
                <w:lang w:val="es-ES"/>
              </w:rPr>
              <w:t>5</w:t>
            </w:r>
          </w:p>
        </w:tc>
      </w:tr>
      <w:tr w:rsidR="006B5EF4" w14:paraId="5F9D7632" w14:textId="77777777" w:rsidTr="006B5EF4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5EF8B" w14:textId="77777777" w:rsidR="006B5EF4" w:rsidRDefault="006B5EF4">
            <w:pPr>
              <w:pStyle w:val="PSI-Normal"/>
              <w:spacing w:before="0"/>
              <w:rPr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Generar Visualización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3A29A" w14:textId="77777777" w:rsidR="006B5EF4" w:rsidRDefault="006B5EF4">
            <w:pPr>
              <w:pStyle w:val="PSI-Normal"/>
              <w:spacing w:before="0"/>
              <w:jc w:val="center"/>
              <w:rPr>
                <w:lang w:val="es-ES"/>
              </w:rPr>
            </w:pPr>
            <w:r>
              <w:rPr>
                <w:lang w:val="es-ES"/>
              </w:rPr>
              <w:t>3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1D892" w14:textId="77777777" w:rsidR="006B5EF4" w:rsidRDefault="006B5EF4">
            <w:pPr>
              <w:pStyle w:val="PSI-Normal"/>
              <w:spacing w:before="0"/>
              <w:jc w:val="center"/>
              <w:rPr>
                <w:lang w:val="es-ES"/>
              </w:rPr>
            </w:pPr>
            <w:r>
              <w:rPr>
                <w:lang w:val="es-ES"/>
              </w:rP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E1EBA" w14:textId="77777777" w:rsidR="006B5EF4" w:rsidRDefault="006B5EF4">
            <w:pPr>
              <w:pStyle w:val="PSI-Normal"/>
              <w:jc w:val="center"/>
              <w:rPr>
                <w:lang w:val="es-ES"/>
              </w:rPr>
            </w:pPr>
            <w:r>
              <w:rPr>
                <w:lang w:val="es-ES"/>
              </w:rPr>
              <w:t>5</w:t>
            </w:r>
          </w:p>
        </w:tc>
      </w:tr>
      <w:tr w:rsidR="006B5EF4" w14:paraId="12621122" w14:textId="77777777" w:rsidTr="006B5EF4">
        <w:trPr>
          <w:trHeight w:val="427"/>
          <w:jc w:val="center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57F2" w14:textId="77777777" w:rsidR="006B5EF4" w:rsidRDefault="006B5EF4">
            <w:pPr>
              <w:pStyle w:val="PSI-Normal"/>
              <w:spacing w:before="0"/>
              <w:rPr>
                <w:lang w:val="es-ES"/>
              </w:rPr>
            </w:pPr>
            <w:r>
              <w:rPr>
                <w:lang w:val="es-ES"/>
              </w:rPr>
              <w:t>Peso Total (UUCW)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6BB73" w14:textId="77777777" w:rsidR="006B5EF4" w:rsidRDefault="006B5EF4">
            <w:pPr>
              <w:pStyle w:val="PSI-Normal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15</w:t>
            </w:r>
          </w:p>
        </w:tc>
      </w:tr>
    </w:tbl>
    <w:p w14:paraId="5737FD79" w14:textId="77777777" w:rsidR="006B5EF4" w:rsidRDefault="006B5EF4" w:rsidP="006B5EF4">
      <w:pPr>
        <w:pStyle w:val="PSI-Ttulo2"/>
      </w:pPr>
    </w:p>
    <w:p w14:paraId="1A03E6AC" w14:textId="77777777" w:rsidR="006B5EF4" w:rsidRDefault="006B5EF4" w:rsidP="006B5EF4">
      <w:pPr>
        <w:pStyle w:val="PSI-Ttulo2"/>
      </w:pPr>
      <w:bookmarkStart w:id="19" w:name="_Toc257644493"/>
      <w:bookmarkStart w:id="20" w:name="_Toc176639036"/>
      <w:r>
        <w:t>Cálculo de Puntos de Casos de Uso Sin Ajustar</w:t>
      </w:r>
      <w:bookmarkEnd w:id="19"/>
      <w:bookmarkEnd w:id="20"/>
    </w:p>
    <w:p w14:paraId="22B5148D" w14:textId="77777777" w:rsidR="006B5EF4" w:rsidRDefault="006B5EF4" w:rsidP="006B5EF4">
      <w:pPr>
        <w:pStyle w:val="PSI-Normal"/>
        <w:rPr>
          <w:b/>
        </w:rPr>
      </w:pPr>
      <w:r>
        <w:rPr>
          <w:rFonts w:ascii="Calibri" w:eastAsia="Calibri" w:hAnsi="Calibri" w:cs="Times New Roman"/>
          <w:b/>
        </w:rPr>
        <w:t xml:space="preserve">UUCP = UAW+ UUCW </w:t>
      </w:r>
      <w:proofErr w:type="gramStart"/>
      <w:r>
        <w:rPr>
          <w:rFonts w:ascii="Calibri" w:eastAsia="Calibri" w:hAnsi="Calibri" w:cs="Times New Roman"/>
          <w:b/>
        </w:rPr>
        <w:t xml:space="preserve">=  </w:t>
      </w:r>
      <w:r>
        <w:rPr>
          <w:rFonts w:ascii="Calibri" w:eastAsia="Calibri" w:hAnsi="Calibri" w:cs="Times New Roman"/>
        </w:rPr>
        <w:t>13</w:t>
      </w:r>
      <w:proofErr w:type="gramEnd"/>
      <w:r>
        <w:rPr>
          <w:rFonts w:ascii="Calibri" w:eastAsia="Calibri" w:hAnsi="Calibri" w:cs="Times New Roman"/>
        </w:rPr>
        <w:t xml:space="preserve"> + 15</w:t>
      </w:r>
      <w:r>
        <w:rPr>
          <w:rFonts w:ascii="Calibri" w:eastAsia="Calibri" w:hAnsi="Calibri" w:cs="Times New Roman"/>
          <w:b/>
        </w:rPr>
        <w:t xml:space="preserve"> = 28</w:t>
      </w:r>
    </w:p>
    <w:p w14:paraId="17E22451" w14:textId="77777777" w:rsidR="006B5EF4" w:rsidRDefault="006B5EF4" w:rsidP="006B5EF4">
      <w:pPr>
        <w:pStyle w:val="PSI-Normal"/>
        <w:rPr>
          <w:b/>
        </w:rPr>
      </w:pPr>
    </w:p>
    <w:p w14:paraId="5997E8A7" w14:textId="77777777" w:rsidR="006B5EF4" w:rsidRDefault="006B5EF4" w:rsidP="006B5EF4">
      <w:pPr>
        <w:pStyle w:val="PSI-Ttulo1"/>
      </w:pPr>
      <w:bookmarkStart w:id="21" w:name="_Toc257644494"/>
      <w:bookmarkStart w:id="22" w:name="_Toc176639037"/>
      <w:r>
        <w:lastRenderedPageBreak/>
        <w:t>Puntos de Casos de Uso Ajustados</w:t>
      </w:r>
      <w:bookmarkEnd w:id="21"/>
      <w:bookmarkEnd w:id="22"/>
    </w:p>
    <w:p w14:paraId="33C53578" w14:textId="77777777" w:rsidR="006B5EF4" w:rsidRDefault="006B5EF4" w:rsidP="006B5EF4">
      <w:pPr>
        <w:pStyle w:val="PSI-Ttulo2"/>
      </w:pPr>
      <w:bookmarkStart w:id="23" w:name="_Toc257644495"/>
      <w:bookmarkStart w:id="24" w:name="_Toc176639038"/>
      <w:r>
        <w:t>Casos de Uso Ajustados para Factores Técnicos</w:t>
      </w:r>
      <w:bookmarkEnd w:id="23"/>
      <w:bookmarkEnd w:id="24"/>
    </w:p>
    <w:tbl>
      <w:tblPr>
        <w:tblW w:w="877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7"/>
        <w:gridCol w:w="684"/>
        <w:gridCol w:w="1126"/>
        <w:gridCol w:w="1414"/>
        <w:gridCol w:w="4314"/>
      </w:tblGrid>
      <w:tr w:rsidR="006B5EF4" w14:paraId="3D3479C4" w14:textId="77777777" w:rsidTr="006B5EF4">
        <w:trPr>
          <w:jc w:val="center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2FA11E87" w14:textId="77777777" w:rsidR="006B5EF4" w:rsidRDefault="006B5EF4">
            <w:pPr>
              <w:pStyle w:val="PSI-Normal"/>
              <w:spacing w:before="0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Factor</w:t>
            </w:r>
          </w:p>
          <w:p w14:paraId="531CE407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  <w:lang w:val="es-ES"/>
              </w:rPr>
            </w:pPr>
            <w:r>
              <w:rPr>
                <w:rFonts w:ascii="Calibri" w:eastAsia="Calibri" w:hAnsi="Calibri" w:cs="Times New Roman"/>
                <w:b/>
                <w:lang w:val="es-ES"/>
              </w:rPr>
              <w:t>Técnico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1664C938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  <w:lang w:val="es-ES"/>
              </w:rPr>
            </w:pPr>
            <w:r>
              <w:rPr>
                <w:rFonts w:ascii="Calibri" w:eastAsia="Calibri" w:hAnsi="Calibri" w:cs="Times New Roman"/>
                <w:b/>
                <w:lang w:val="es-ES"/>
              </w:rPr>
              <w:t>Peso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338839AB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  <w:lang w:val="es-ES"/>
              </w:rPr>
            </w:pPr>
            <w:r>
              <w:rPr>
                <w:rFonts w:ascii="Calibri" w:eastAsia="Calibri" w:hAnsi="Calibri" w:cs="Times New Roman"/>
                <w:b/>
                <w:lang w:val="es-ES"/>
              </w:rPr>
              <w:t>Nivel T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0C19242D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  <w:lang w:val="es-ES"/>
              </w:rPr>
            </w:pPr>
            <w:r>
              <w:rPr>
                <w:rFonts w:ascii="Calibri" w:eastAsia="Calibri" w:hAnsi="Calibri" w:cs="Times New Roman"/>
                <w:b/>
                <w:lang w:val="es-ES"/>
              </w:rPr>
              <w:t>Nivel T * peso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3B8D77AA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  <w:lang w:val="es-ES"/>
              </w:rPr>
            </w:pPr>
            <w:r>
              <w:rPr>
                <w:rFonts w:ascii="Calibri" w:eastAsia="Calibri" w:hAnsi="Calibri" w:cs="Times New Roman"/>
                <w:b/>
                <w:lang w:val="es-ES"/>
              </w:rPr>
              <w:t>Razón</w:t>
            </w:r>
          </w:p>
        </w:tc>
      </w:tr>
      <w:tr w:rsidR="006B5EF4" w14:paraId="32C59A40" w14:textId="77777777" w:rsidTr="006B5EF4">
        <w:trPr>
          <w:jc w:val="center"/>
        </w:trPr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303935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T1</w:t>
            </w:r>
          </w:p>
        </w:tc>
        <w:tc>
          <w:tcPr>
            <w:tcW w:w="6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0F7A66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2</w:t>
            </w:r>
          </w:p>
        </w:tc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D77438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0</w:t>
            </w:r>
          </w:p>
        </w:tc>
        <w:tc>
          <w:tcPr>
            <w:tcW w:w="1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926808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0</w:t>
            </w:r>
          </w:p>
        </w:tc>
        <w:tc>
          <w:tcPr>
            <w:tcW w:w="43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DACA9" w14:textId="77777777" w:rsidR="006B5EF4" w:rsidRDefault="006B5EF4">
            <w:pPr>
              <w:pStyle w:val="PSI-Normal"/>
              <w:spacing w:before="0"/>
              <w:ind w:left="0" w:firstLine="0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El sistema no debe ser de tipo distribuido</w:t>
            </w:r>
          </w:p>
        </w:tc>
      </w:tr>
      <w:tr w:rsidR="006B5EF4" w14:paraId="0F7FD663" w14:textId="77777777" w:rsidTr="006B5EF4">
        <w:trPr>
          <w:jc w:val="center"/>
        </w:trPr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BB6556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T2</w:t>
            </w:r>
          </w:p>
        </w:tc>
        <w:tc>
          <w:tcPr>
            <w:tcW w:w="6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2B7725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1</w:t>
            </w:r>
          </w:p>
        </w:tc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86BDA7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2</w:t>
            </w:r>
          </w:p>
        </w:tc>
        <w:tc>
          <w:tcPr>
            <w:tcW w:w="1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268935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2</w:t>
            </w:r>
          </w:p>
        </w:tc>
        <w:tc>
          <w:tcPr>
            <w:tcW w:w="43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A926B" w14:textId="77777777" w:rsidR="006B5EF4" w:rsidRDefault="006B5EF4">
            <w:pPr>
              <w:pStyle w:val="PSI-Normal"/>
              <w:spacing w:before="0"/>
              <w:ind w:left="0" w:firstLine="0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Para facilitar la carga en el sistema</w:t>
            </w:r>
          </w:p>
        </w:tc>
      </w:tr>
      <w:tr w:rsidR="006B5EF4" w14:paraId="5C0B57FD" w14:textId="77777777" w:rsidTr="006B5EF4">
        <w:trPr>
          <w:jc w:val="center"/>
        </w:trPr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503A54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T3</w:t>
            </w:r>
          </w:p>
        </w:tc>
        <w:tc>
          <w:tcPr>
            <w:tcW w:w="6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DA825B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1</w:t>
            </w:r>
          </w:p>
        </w:tc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C7AEBB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3</w:t>
            </w:r>
          </w:p>
        </w:tc>
        <w:tc>
          <w:tcPr>
            <w:tcW w:w="1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871554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3</w:t>
            </w:r>
          </w:p>
        </w:tc>
        <w:tc>
          <w:tcPr>
            <w:tcW w:w="43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9DF60" w14:textId="77777777" w:rsidR="006B5EF4" w:rsidRDefault="006B5EF4">
            <w:pPr>
              <w:pStyle w:val="PSI-Normal"/>
              <w:spacing w:before="0"/>
              <w:ind w:left="0" w:firstLine="0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Se requiere buena respuesta del sistema</w:t>
            </w:r>
          </w:p>
        </w:tc>
      </w:tr>
      <w:tr w:rsidR="006B5EF4" w14:paraId="496D6611" w14:textId="77777777" w:rsidTr="006B5EF4">
        <w:trPr>
          <w:jc w:val="center"/>
        </w:trPr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3B7754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T4</w:t>
            </w:r>
          </w:p>
        </w:tc>
        <w:tc>
          <w:tcPr>
            <w:tcW w:w="6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5D9301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1</w:t>
            </w:r>
          </w:p>
        </w:tc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DD5DC4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2</w:t>
            </w:r>
          </w:p>
        </w:tc>
        <w:tc>
          <w:tcPr>
            <w:tcW w:w="1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62D7DC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2</w:t>
            </w:r>
          </w:p>
        </w:tc>
        <w:tc>
          <w:tcPr>
            <w:tcW w:w="43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FDA7A" w14:textId="77777777" w:rsidR="006B5EF4" w:rsidRDefault="006B5EF4">
            <w:pPr>
              <w:pStyle w:val="PSI-Normal"/>
              <w:spacing w:before="0"/>
              <w:ind w:left="0" w:firstLine="0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El sistema deberá realizar cálculos sobre coordenadas cartesianas</w:t>
            </w:r>
          </w:p>
        </w:tc>
      </w:tr>
      <w:tr w:rsidR="006B5EF4" w14:paraId="798DF529" w14:textId="77777777" w:rsidTr="006B5EF4">
        <w:trPr>
          <w:jc w:val="center"/>
        </w:trPr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F17BA9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T5</w:t>
            </w:r>
          </w:p>
        </w:tc>
        <w:tc>
          <w:tcPr>
            <w:tcW w:w="6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21C1EF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1</w:t>
            </w:r>
          </w:p>
        </w:tc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19C8DE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2</w:t>
            </w:r>
          </w:p>
        </w:tc>
        <w:tc>
          <w:tcPr>
            <w:tcW w:w="1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3B945D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2</w:t>
            </w:r>
          </w:p>
        </w:tc>
        <w:tc>
          <w:tcPr>
            <w:tcW w:w="43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7719A" w14:textId="77777777" w:rsidR="006B5EF4" w:rsidRDefault="006B5EF4">
            <w:pPr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No es un requisito para este desarrollo </w:t>
            </w:r>
          </w:p>
        </w:tc>
      </w:tr>
      <w:tr w:rsidR="006B5EF4" w14:paraId="546D61A9" w14:textId="77777777" w:rsidTr="006B5EF4">
        <w:trPr>
          <w:jc w:val="center"/>
        </w:trPr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032C64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T6</w:t>
            </w:r>
          </w:p>
        </w:tc>
        <w:tc>
          <w:tcPr>
            <w:tcW w:w="6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CAD3F7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0,5</w:t>
            </w:r>
          </w:p>
        </w:tc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328A30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3</w:t>
            </w:r>
          </w:p>
        </w:tc>
        <w:tc>
          <w:tcPr>
            <w:tcW w:w="1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EC3D04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1,5</w:t>
            </w:r>
          </w:p>
        </w:tc>
        <w:tc>
          <w:tcPr>
            <w:tcW w:w="43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D734E" w14:textId="77777777" w:rsidR="006B5EF4" w:rsidRDefault="006B5EF4">
            <w:pPr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Se </w:t>
            </w:r>
            <w:proofErr w:type="gramStart"/>
            <w:r>
              <w:rPr>
                <w:rFonts w:cs="Times New Roman"/>
              </w:rPr>
              <w:t>contara</w:t>
            </w:r>
            <w:proofErr w:type="gramEnd"/>
            <w:r>
              <w:rPr>
                <w:rFonts w:cs="Times New Roman"/>
              </w:rPr>
              <w:t xml:space="preserve"> con un manual de usuario en caso de ser compleja la instalación </w:t>
            </w:r>
          </w:p>
        </w:tc>
      </w:tr>
      <w:tr w:rsidR="006B5EF4" w14:paraId="03B975B6" w14:textId="77777777" w:rsidTr="006B5EF4">
        <w:trPr>
          <w:jc w:val="center"/>
        </w:trPr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4860A6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T7</w:t>
            </w:r>
          </w:p>
        </w:tc>
        <w:tc>
          <w:tcPr>
            <w:tcW w:w="6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B06207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0,5</w:t>
            </w:r>
          </w:p>
        </w:tc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AD4FFB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5</w:t>
            </w:r>
          </w:p>
        </w:tc>
        <w:tc>
          <w:tcPr>
            <w:tcW w:w="1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E22BD0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2,5</w:t>
            </w:r>
          </w:p>
        </w:tc>
        <w:tc>
          <w:tcPr>
            <w:tcW w:w="43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79AC6" w14:textId="77777777" w:rsidR="006B5EF4" w:rsidRDefault="006B5EF4">
            <w:pPr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Los usuarios deberán poder usar fácilmente el sistema de lo contrario nunca se </w:t>
            </w:r>
            <w:proofErr w:type="gramStart"/>
            <w:r>
              <w:rPr>
                <w:rFonts w:cs="Times New Roman"/>
              </w:rPr>
              <w:t>familiarizaran</w:t>
            </w:r>
            <w:proofErr w:type="gramEnd"/>
            <w:r>
              <w:rPr>
                <w:rFonts w:cs="Times New Roman"/>
              </w:rPr>
              <w:t xml:space="preserve"> con el sistema </w:t>
            </w:r>
          </w:p>
        </w:tc>
      </w:tr>
      <w:tr w:rsidR="006B5EF4" w14:paraId="78844E56" w14:textId="77777777" w:rsidTr="006B5EF4">
        <w:trPr>
          <w:jc w:val="center"/>
        </w:trPr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E585CB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T8</w:t>
            </w:r>
          </w:p>
        </w:tc>
        <w:tc>
          <w:tcPr>
            <w:tcW w:w="6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4AA78F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2</w:t>
            </w:r>
          </w:p>
        </w:tc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0ADCE9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0</w:t>
            </w:r>
          </w:p>
        </w:tc>
        <w:tc>
          <w:tcPr>
            <w:tcW w:w="1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C9A6D1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0</w:t>
            </w:r>
          </w:p>
        </w:tc>
        <w:tc>
          <w:tcPr>
            <w:tcW w:w="43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18766" w14:textId="77777777" w:rsidR="006B5EF4" w:rsidRDefault="006B5EF4">
            <w:pPr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No es un requisito real del sistema </w:t>
            </w:r>
          </w:p>
        </w:tc>
      </w:tr>
      <w:tr w:rsidR="006B5EF4" w14:paraId="5EB86DDB" w14:textId="77777777" w:rsidTr="006B5EF4">
        <w:trPr>
          <w:jc w:val="center"/>
        </w:trPr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BE23DE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T9</w:t>
            </w:r>
          </w:p>
        </w:tc>
        <w:tc>
          <w:tcPr>
            <w:tcW w:w="6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72C168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1</w:t>
            </w:r>
          </w:p>
        </w:tc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7290BE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3</w:t>
            </w:r>
          </w:p>
        </w:tc>
        <w:tc>
          <w:tcPr>
            <w:tcW w:w="1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279A51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3</w:t>
            </w:r>
          </w:p>
        </w:tc>
        <w:tc>
          <w:tcPr>
            <w:tcW w:w="43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818B3" w14:textId="77777777" w:rsidR="006B5EF4" w:rsidRDefault="006B5EF4">
            <w:pPr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Es un requisito intrínseco del grupo de desarrollo </w:t>
            </w:r>
          </w:p>
        </w:tc>
      </w:tr>
      <w:tr w:rsidR="006B5EF4" w14:paraId="3ED95476" w14:textId="77777777" w:rsidTr="006B5EF4">
        <w:trPr>
          <w:jc w:val="center"/>
        </w:trPr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5B5ACD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T10</w:t>
            </w:r>
          </w:p>
        </w:tc>
        <w:tc>
          <w:tcPr>
            <w:tcW w:w="6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B7480F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1</w:t>
            </w:r>
          </w:p>
        </w:tc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543C44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0</w:t>
            </w:r>
          </w:p>
        </w:tc>
        <w:tc>
          <w:tcPr>
            <w:tcW w:w="1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98EE39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0</w:t>
            </w:r>
          </w:p>
        </w:tc>
        <w:tc>
          <w:tcPr>
            <w:tcW w:w="43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7BB4D" w14:textId="77777777" w:rsidR="006B5EF4" w:rsidRDefault="006B5EF4">
            <w:pPr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El sistema no soportara concurrencia </w:t>
            </w:r>
          </w:p>
        </w:tc>
      </w:tr>
      <w:tr w:rsidR="006B5EF4" w14:paraId="18BA75BD" w14:textId="77777777" w:rsidTr="006B5EF4">
        <w:trPr>
          <w:jc w:val="center"/>
        </w:trPr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8A0464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T11</w:t>
            </w:r>
          </w:p>
        </w:tc>
        <w:tc>
          <w:tcPr>
            <w:tcW w:w="6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D73BC7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1</w:t>
            </w:r>
          </w:p>
        </w:tc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1D3E20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3</w:t>
            </w:r>
          </w:p>
        </w:tc>
        <w:tc>
          <w:tcPr>
            <w:tcW w:w="1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E51CC7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3</w:t>
            </w:r>
          </w:p>
        </w:tc>
        <w:tc>
          <w:tcPr>
            <w:tcW w:w="43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DDF3F" w14:textId="77777777" w:rsidR="006B5EF4" w:rsidRDefault="006B5EF4">
            <w:pPr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Seguridad al menos a nivel de Base de Datos </w:t>
            </w:r>
          </w:p>
        </w:tc>
      </w:tr>
      <w:tr w:rsidR="006B5EF4" w14:paraId="02C61E90" w14:textId="77777777" w:rsidTr="006B5EF4">
        <w:trPr>
          <w:jc w:val="center"/>
        </w:trPr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43A542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T12</w:t>
            </w:r>
          </w:p>
        </w:tc>
        <w:tc>
          <w:tcPr>
            <w:tcW w:w="6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27A765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1</w:t>
            </w:r>
          </w:p>
        </w:tc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4DC666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0</w:t>
            </w:r>
          </w:p>
        </w:tc>
        <w:tc>
          <w:tcPr>
            <w:tcW w:w="1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C128DF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0</w:t>
            </w:r>
          </w:p>
        </w:tc>
        <w:tc>
          <w:tcPr>
            <w:tcW w:w="43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9C98E" w14:textId="77777777" w:rsidR="006B5EF4" w:rsidRDefault="006B5EF4">
            <w:pPr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No es requerido</w:t>
            </w:r>
          </w:p>
        </w:tc>
      </w:tr>
      <w:tr w:rsidR="006B5EF4" w14:paraId="4243C530" w14:textId="77777777" w:rsidTr="006B5EF4">
        <w:trPr>
          <w:jc w:val="center"/>
        </w:trPr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8F22DA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T13</w:t>
            </w:r>
          </w:p>
        </w:tc>
        <w:tc>
          <w:tcPr>
            <w:tcW w:w="6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38C2F0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1</w:t>
            </w:r>
          </w:p>
        </w:tc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9B556F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1</w:t>
            </w:r>
          </w:p>
        </w:tc>
        <w:tc>
          <w:tcPr>
            <w:tcW w:w="1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294F3B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1</w:t>
            </w:r>
          </w:p>
        </w:tc>
        <w:tc>
          <w:tcPr>
            <w:tcW w:w="43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13DFC" w14:textId="77777777" w:rsidR="006B5EF4" w:rsidRDefault="006B5EF4">
            <w:pPr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El sistema contara con documentación y manuales</w:t>
            </w:r>
          </w:p>
        </w:tc>
      </w:tr>
      <w:tr w:rsidR="006B5EF4" w14:paraId="79C4D570" w14:textId="77777777" w:rsidTr="006B5EF4">
        <w:trPr>
          <w:trHeight w:val="511"/>
          <w:jc w:val="center"/>
        </w:trPr>
        <w:tc>
          <w:tcPr>
            <w:tcW w:w="304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CF097B5" w14:textId="77777777" w:rsidR="006B5EF4" w:rsidRDefault="006B5EF4">
            <w:pPr>
              <w:pStyle w:val="PSI-Normal"/>
              <w:spacing w:before="0"/>
              <w:rPr>
                <w:rFonts w:ascii="Arial-BoldMT" w:eastAsia="Calibri" w:hAnsi="Arial-BoldMT" w:cs="Times New Roman"/>
                <w:color w:val="C1C1C1"/>
                <w:sz w:val="12"/>
                <w:szCs w:val="12"/>
                <w:lang w:val="es-ES"/>
              </w:rPr>
            </w:pPr>
          </w:p>
          <w:p w14:paraId="74F8C95A" w14:textId="77777777" w:rsidR="006B5EF4" w:rsidRDefault="006B5EF4">
            <w:pPr>
              <w:pStyle w:val="PSI-Normal"/>
              <w:spacing w:before="0"/>
              <w:rPr>
                <w:rFonts w:ascii="ArialMT" w:eastAsia="Calibri" w:hAnsi="ArialMT" w:cs="Times New Roman"/>
                <w:color w:val="000000"/>
                <w:sz w:val="18"/>
                <w:lang w:val="es-ES"/>
              </w:rPr>
            </w:pPr>
            <w:proofErr w:type="spellStart"/>
            <w:r>
              <w:rPr>
                <w:rFonts w:ascii="ArialMT" w:eastAsia="Calibri" w:hAnsi="ArialMT" w:cs="Times New Roman"/>
                <w:color w:val="000000"/>
                <w:sz w:val="18"/>
                <w:lang w:val="es-ES"/>
              </w:rPr>
              <w:t>TFactor</w:t>
            </w:r>
            <w:proofErr w:type="spellEnd"/>
            <w:r>
              <w:rPr>
                <w:rFonts w:ascii="ArialMT" w:eastAsia="Calibri" w:hAnsi="ArialMT" w:cs="Times New Roman"/>
                <w:color w:val="000000"/>
                <w:sz w:val="18"/>
                <w:lang w:val="es-ES"/>
              </w:rPr>
              <w:t xml:space="preserve"> = Σ Nivel T * peso</w:t>
            </w:r>
          </w:p>
          <w:p w14:paraId="0751704B" w14:textId="77777777" w:rsidR="006B5EF4" w:rsidRDefault="006B5EF4">
            <w:pPr>
              <w:pStyle w:val="PSI-Normal"/>
              <w:spacing w:before="0"/>
              <w:rPr>
                <w:rFonts w:ascii="Arial-BoldMT" w:eastAsia="Calibri" w:hAnsi="Arial-BoldMT" w:cs="Times New Roman"/>
                <w:color w:val="C1C1C1"/>
                <w:sz w:val="12"/>
                <w:szCs w:val="12"/>
                <w:lang w:val="es-ES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4DA49E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  <w:lang w:val="es-ES"/>
              </w:rPr>
            </w:pPr>
            <w:r>
              <w:rPr>
                <w:rFonts w:ascii="Calibri" w:eastAsia="Calibri" w:hAnsi="Calibri" w:cs="Times New Roman"/>
                <w:b/>
                <w:lang w:val="es-ES"/>
              </w:rPr>
              <w:t>20</w:t>
            </w:r>
          </w:p>
        </w:tc>
        <w:tc>
          <w:tcPr>
            <w:tcW w:w="43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12427" w14:textId="77777777" w:rsidR="006B5EF4" w:rsidRDefault="006B5EF4">
            <w:pPr>
              <w:pStyle w:val="PSI-Normal"/>
              <w:spacing w:before="0"/>
              <w:rPr>
                <w:rFonts w:ascii="Arial-BoldMT" w:eastAsia="Calibri" w:hAnsi="Arial-BoldMT" w:cs="Times New Roman"/>
                <w:color w:val="C1C1C1"/>
                <w:sz w:val="12"/>
                <w:szCs w:val="12"/>
                <w:lang w:val="es-ES"/>
              </w:rPr>
            </w:pPr>
          </w:p>
        </w:tc>
      </w:tr>
    </w:tbl>
    <w:p w14:paraId="0F3D31D6" w14:textId="77777777" w:rsidR="006B5EF4" w:rsidRDefault="006B5EF4" w:rsidP="006B5EF4">
      <w:pPr>
        <w:pStyle w:val="PSI-Normal"/>
        <w:spacing w:before="0"/>
      </w:pPr>
    </w:p>
    <w:p w14:paraId="39AD93DE" w14:textId="77777777" w:rsidR="006B5EF4" w:rsidRDefault="006B5EF4" w:rsidP="006B5EF4">
      <w:pPr>
        <w:pStyle w:val="PSI-Ttulo3"/>
      </w:pPr>
      <w:bookmarkStart w:id="25" w:name="_Toc257644496"/>
      <w:bookmarkStart w:id="26" w:name="_Toc176639039"/>
      <w:r>
        <w:t>Valoración Final</w:t>
      </w:r>
      <w:bookmarkEnd w:id="25"/>
      <w:bookmarkEnd w:id="26"/>
    </w:p>
    <w:p w14:paraId="530E7D2B" w14:textId="77777777" w:rsidR="006B5EF4" w:rsidRDefault="006B5EF4" w:rsidP="006B5EF4">
      <w:pPr>
        <w:pStyle w:val="PSI-Normal"/>
        <w:rPr>
          <w:b/>
        </w:rPr>
      </w:pPr>
      <w:r>
        <w:rPr>
          <w:b/>
        </w:rPr>
        <w:t xml:space="preserve">TCF = </w:t>
      </w:r>
      <w:r>
        <w:t>0,6 + (0,01 * 20)</w:t>
      </w:r>
      <w:r>
        <w:rPr>
          <w:b/>
        </w:rPr>
        <w:t xml:space="preserve"> = 0,8</w:t>
      </w:r>
    </w:p>
    <w:p w14:paraId="6DE4CC6F" w14:textId="77777777" w:rsidR="006B5EF4" w:rsidRDefault="006B5EF4" w:rsidP="006B5EF4">
      <w:pPr>
        <w:pStyle w:val="PSI-Normal"/>
      </w:pPr>
    </w:p>
    <w:p w14:paraId="7D83BB27" w14:textId="77777777" w:rsidR="006B5EF4" w:rsidRDefault="006B5EF4" w:rsidP="006B5EF4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es-AR"/>
        </w:rPr>
      </w:pPr>
      <w:r>
        <w:br w:type="page"/>
      </w:r>
    </w:p>
    <w:p w14:paraId="41AFB8AF" w14:textId="77777777" w:rsidR="006B5EF4" w:rsidRDefault="006B5EF4" w:rsidP="006B5EF4">
      <w:pPr>
        <w:pStyle w:val="PSI-Ttulo2"/>
      </w:pPr>
      <w:bookmarkStart w:id="27" w:name="_Toc257644497"/>
      <w:bookmarkStart w:id="28" w:name="_Toc176639040"/>
      <w:r>
        <w:lastRenderedPageBreak/>
        <w:t>Casos de Uso Ajustados para Factores del Entorno</w:t>
      </w:r>
      <w:bookmarkEnd w:id="27"/>
      <w:bookmarkEnd w:id="28"/>
    </w:p>
    <w:tbl>
      <w:tblPr>
        <w:tblW w:w="873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5"/>
        <w:gridCol w:w="906"/>
        <w:gridCol w:w="1106"/>
        <w:gridCol w:w="1424"/>
        <w:gridCol w:w="4349"/>
      </w:tblGrid>
      <w:tr w:rsidR="006B5EF4" w14:paraId="6579145E" w14:textId="77777777" w:rsidTr="006B5EF4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0D4CF29C" w14:textId="77777777" w:rsidR="006B5EF4" w:rsidRDefault="006B5EF4">
            <w:pPr>
              <w:pStyle w:val="PSI-Normal"/>
              <w:spacing w:before="0"/>
              <w:jc w:val="center"/>
              <w:rPr>
                <w:b/>
                <w:lang w:val="es-ES"/>
              </w:rPr>
            </w:pPr>
            <w:r>
              <w:rPr>
                <w:rFonts w:ascii="Calibri" w:eastAsia="Calibri" w:hAnsi="Calibri" w:cs="Times New Roman"/>
                <w:b/>
                <w:lang w:val="es-ES"/>
              </w:rPr>
              <w:t>Factor</w:t>
            </w:r>
          </w:p>
          <w:p w14:paraId="5C0406C3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  <w:lang w:val="es-ES"/>
              </w:rPr>
            </w:pPr>
            <w:r>
              <w:rPr>
                <w:rFonts w:ascii="Calibri" w:eastAsia="Calibri" w:hAnsi="Calibri" w:cs="Times New Roman"/>
                <w:b/>
                <w:lang w:val="es-ES"/>
              </w:rPr>
              <w:t>Técnico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21845A9B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  <w:lang w:val="es-ES"/>
              </w:rPr>
            </w:pPr>
            <w:r>
              <w:rPr>
                <w:rFonts w:ascii="Calibri" w:eastAsia="Calibri" w:hAnsi="Calibri" w:cs="Times New Roman"/>
                <w:b/>
                <w:lang w:val="es-ES"/>
              </w:rPr>
              <w:t>Peso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6D94B822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  <w:lang w:val="es-ES"/>
              </w:rPr>
            </w:pPr>
            <w:r>
              <w:rPr>
                <w:rFonts w:ascii="Calibri" w:eastAsia="Calibri" w:hAnsi="Calibri" w:cs="Times New Roman"/>
                <w:b/>
                <w:lang w:val="es-ES"/>
              </w:rPr>
              <w:t>Nivel T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7D68E9A8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  <w:lang w:val="es-ES"/>
              </w:rPr>
            </w:pPr>
            <w:r>
              <w:rPr>
                <w:rFonts w:ascii="Calibri" w:eastAsia="Calibri" w:hAnsi="Calibri" w:cs="Times New Roman"/>
                <w:b/>
                <w:lang w:val="es-ES"/>
              </w:rPr>
              <w:t>Nivel T * peso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3CD8D53B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  <w:lang w:val="es-ES"/>
              </w:rPr>
            </w:pPr>
            <w:r>
              <w:rPr>
                <w:rFonts w:ascii="Calibri" w:eastAsia="Calibri" w:hAnsi="Calibri" w:cs="Times New Roman"/>
                <w:b/>
                <w:lang w:val="es-ES"/>
              </w:rPr>
              <w:t>Razón</w:t>
            </w:r>
          </w:p>
        </w:tc>
      </w:tr>
      <w:tr w:rsidR="006B5EF4" w14:paraId="21B46F80" w14:textId="77777777" w:rsidTr="006B5EF4"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0F557A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E1</w:t>
            </w:r>
          </w:p>
        </w:tc>
        <w:tc>
          <w:tcPr>
            <w:tcW w:w="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4F28C5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1,5</w:t>
            </w:r>
          </w:p>
        </w:tc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DC0CB9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3</w:t>
            </w:r>
          </w:p>
        </w:tc>
        <w:tc>
          <w:tcPr>
            <w:tcW w:w="14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E0D21F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4,5</w:t>
            </w:r>
          </w:p>
        </w:tc>
        <w:tc>
          <w:tcPr>
            <w:tcW w:w="4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9E2F3" w14:textId="77777777" w:rsidR="006B5EF4" w:rsidRDefault="006B5EF4">
            <w:pPr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Los integrantes del proyecto ya han participado en desarrollos con RUP</w:t>
            </w:r>
          </w:p>
        </w:tc>
      </w:tr>
      <w:tr w:rsidR="006B5EF4" w14:paraId="5B4CBD02" w14:textId="77777777" w:rsidTr="006B5EF4">
        <w:trPr>
          <w:trHeight w:val="70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265892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E2</w:t>
            </w:r>
          </w:p>
        </w:tc>
        <w:tc>
          <w:tcPr>
            <w:tcW w:w="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208F10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0,5</w:t>
            </w:r>
          </w:p>
        </w:tc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1D313A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4</w:t>
            </w:r>
          </w:p>
        </w:tc>
        <w:tc>
          <w:tcPr>
            <w:tcW w:w="14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F664CC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2</w:t>
            </w:r>
          </w:p>
        </w:tc>
        <w:tc>
          <w:tcPr>
            <w:tcW w:w="4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5C113" w14:textId="77777777" w:rsidR="006B5EF4" w:rsidRDefault="006B5EF4">
            <w:pPr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Se ha profundizado en los temas</w:t>
            </w:r>
          </w:p>
        </w:tc>
      </w:tr>
      <w:tr w:rsidR="006B5EF4" w14:paraId="22900B30" w14:textId="77777777" w:rsidTr="006B5EF4"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FBDE07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E3</w:t>
            </w:r>
          </w:p>
        </w:tc>
        <w:tc>
          <w:tcPr>
            <w:tcW w:w="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818663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1</w:t>
            </w:r>
          </w:p>
        </w:tc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0D67A0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4</w:t>
            </w:r>
          </w:p>
        </w:tc>
        <w:tc>
          <w:tcPr>
            <w:tcW w:w="14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4D0891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4</w:t>
            </w:r>
          </w:p>
        </w:tc>
        <w:tc>
          <w:tcPr>
            <w:tcW w:w="4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E794C" w14:textId="77777777" w:rsidR="006B5EF4" w:rsidRDefault="006B5EF4">
            <w:pPr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Los Desarrolladores son expertos en OO</w:t>
            </w:r>
          </w:p>
        </w:tc>
      </w:tr>
      <w:tr w:rsidR="006B5EF4" w14:paraId="202B148B" w14:textId="77777777" w:rsidTr="006B5EF4"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09FB38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E4</w:t>
            </w:r>
          </w:p>
        </w:tc>
        <w:tc>
          <w:tcPr>
            <w:tcW w:w="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F75176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0,5</w:t>
            </w:r>
          </w:p>
        </w:tc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FCE598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3</w:t>
            </w:r>
          </w:p>
        </w:tc>
        <w:tc>
          <w:tcPr>
            <w:tcW w:w="14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00EE3C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1,5</w:t>
            </w:r>
          </w:p>
        </w:tc>
        <w:tc>
          <w:tcPr>
            <w:tcW w:w="4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02A7F" w14:textId="77777777" w:rsidR="006B5EF4" w:rsidRDefault="006B5EF4">
            <w:pPr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Buena capacidad del líder, pero con falta de experiencia en desarrollos.</w:t>
            </w:r>
          </w:p>
        </w:tc>
      </w:tr>
      <w:tr w:rsidR="006B5EF4" w14:paraId="1800DFA0" w14:textId="77777777" w:rsidTr="006B5EF4"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BFDA22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E5</w:t>
            </w:r>
          </w:p>
        </w:tc>
        <w:tc>
          <w:tcPr>
            <w:tcW w:w="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2028AF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1</w:t>
            </w:r>
          </w:p>
        </w:tc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C5B5B6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5</w:t>
            </w:r>
          </w:p>
        </w:tc>
        <w:tc>
          <w:tcPr>
            <w:tcW w:w="14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D8F5EF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5</w:t>
            </w:r>
          </w:p>
        </w:tc>
        <w:tc>
          <w:tcPr>
            <w:tcW w:w="4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FC476" w14:textId="77777777" w:rsidR="006B5EF4" w:rsidRDefault="006B5EF4">
            <w:pPr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La realización del desarrollo representa mucho para todo el grupo de desarrollo</w:t>
            </w:r>
          </w:p>
        </w:tc>
      </w:tr>
      <w:tr w:rsidR="006B5EF4" w14:paraId="376D90CF" w14:textId="77777777" w:rsidTr="006B5EF4"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8FC13B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E6</w:t>
            </w:r>
          </w:p>
        </w:tc>
        <w:tc>
          <w:tcPr>
            <w:tcW w:w="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F4F8E8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2</w:t>
            </w:r>
          </w:p>
        </w:tc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FDBB84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5</w:t>
            </w:r>
          </w:p>
        </w:tc>
        <w:tc>
          <w:tcPr>
            <w:tcW w:w="14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0F8BA0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10</w:t>
            </w:r>
          </w:p>
        </w:tc>
        <w:tc>
          <w:tcPr>
            <w:tcW w:w="4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C3658" w14:textId="77777777" w:rsidR="006B5EF4" w:rsidRDefault="006B5EF4">
            <w:pPr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Hasta esta etapa no se han divisado grandes cambios en los requisitos</w:t>
            </w:r>
          </w:p>
        </w:tc>
      </w:tr>
      <w:tr w:rsidR="006B5EF4" w14:paraId="7140B197" w14:textId="77777777" w:rsidTr="006B5EF4"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592095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E7</w:t>
            </w:r>
          </w:p>
        </w:tc>
        <w:tc>
          <w:tcPr>
            <w:tcW w:w="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439D44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-1</w:t>
            </w:r>
          </w:p>
        </w:tc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F508D4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5</w:t>
            </w:r>
          </w:p>
        </w:tc>
        <w:tc>
          <w:tcPr>
            <w:tcW w:w="14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608B20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-5</w:t>
            </w:r>
          </w:p>
        </w:tc>
        <w:tc>
          <w:tcPr>
            <w:tcW w:w="4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629DB" w14:textId="77777777" w:rsidR="006B5EF4" w:rsidRDefault="006B5EF4">
            <w:pPr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Todos </w:t>
            </w:r>
            <w:proofErr w:type="spellStart"/>
            <w:r>
              <w:rPr>
                <w:rFonts w:cs="Times New Roman"/>
              </w:rPr>
              <w:t>lo</w:t>
            </w:r>
            <w:proofErr w:type="spellEnd"/>
            <w:r>
              <w:rPr>
                <w:rFonts w:cs="Times New Roman"/>
              </w:rPr>
              <w:t xml:space="preserve"> desarrolladores están abocados a otras tareas</w:t>
            </w:r>
          </w:p>
        </w:tc>
      </w:tr>
      <w:tr w:rsidR="006B5EF4" w14:paraId="6E54B797" w14:textId="77777777" w:rsidTr="006B5EF4">
        <w:trPr>
          <w:trHeight w:val="290"/>
        </w:trPr>
        <w:tc>
          <w:tcPr>
            <w:tcW w:w="9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E9D195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E8</w:t>
            </w:r>
          </w:p>
        </w:tc>
        <w:tc>
          <w:tcPr>
            <w:tcW w:w="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1A3856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-1</w:t>
            </w:r>
          </w:p>
        </w:tc>
        <w:tc>
          <w:tcPr>
            <w:tcW w:w="11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F03B12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2</w:t>
            </w:r>
          </w:p>
        </w:tc>
        <w:tc>
          <w:tcPr>
            <w:tcW w:w="14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16F6E2" w14:textId="77777777" w:rsidR="006B5EF4" w:rsidRDefault="006B5EF4">
            <w:pPr>
              <w:pStyle w:val="PSI-Normal"/>
              <w:spacing w:before="0"/>
              <w:ind w:left="0" w:firstLine="0"/>
              <w:jc w:val="center"/>
              <w:rPr>
                <w:rFonts w:ascii="Calibri" w:eastAsia="Calibri" w:hAnsi="Calibri" w:cs="Times New Roman"/>
                <w:lang w:val="es-ES"/>
              </w:rPr>
            </w:pPr>
            <w:r>
              <w:rPr>
                <w:rFonts w:ascii="Calibri" w:eastAsia="Calibri" w:hAnsi="Calibri" w:cs="Times New Roman"/>
                <w:lang w:val="es-ES"/>
              </w:rPr>
              <w:t>-2</w:t>
            </w:r>
          </w:p>
        </w:tc>
        <w:tc>
          <w:tcPr>
            <w:tcW w:w="4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A11AC" w14:textId="77777777" w:rsidR="006B5EF4" w:rsidRDefault="006B5EF4">
            <w:pPr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No se esperan graves problemas con el lenguaje</w:t>
            </w:r>
          </w:p>
        </w:tc>
      </w:tr>
      <w:tr w:rsidR="006B5EF4" w14:paraId="6BD85B99" w14:textId="77777777" w:rsidTr="006B5EF4">
        <w:trPr>
          <w:trHeight w:val="511"/>
        </w:trPr>
        <w:tc>
          <w:tcPr>
            <w:tcW w:w="295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142054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lang w:val="es-ES"/>
              </w:rPr>
            </w:pPr>
            <w:proofErr w:type="spellStart"/>
            <w:r>
              <w:rPr>
                <w:rFonts w:ascii="Calibri" w:eastAsia="Calibri" w:hAnsi="Calibri" w:cs="Times New Roman"/>
                <w:lang w:val="es-ES"/>
              </w:rPr>
              <w:t>EFactor</w:t>
            </w:r>
            <w:proofErr w:type="spellEnd"/>
            <w:r>
              <w:rPr>
                <w:rFonts w:ascii="Calibri" w:eastAsia="Calibri" w:hAnsi="Calibri" w:cs="Times New Roman"/>
                <w:lang w:val="es-ES"/>
              </w:rPr>
              <w:t xml:space="preserve"> = Σ Nivel T * Peso</w:t>
            </w:r>
          </w:p>
        </w:tc>
        <w:tc>
          <w:tcPr>
            <w:tcW w:w="14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2915BF" w14:textId="77777777" w:rsidR="006B5EF4" w:rsidRDefault="006B5EF4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  <w:lang w:val="es-ES"/>
              </w:rPr>
            </w:pPr>
            <w:r>
              <w:rPr>
                <w:rFonts w:ascii="Calibri" w:eastAsia="Calibri" w:hAnsi="Calibri" w:cs="Times New Roman"/>
                <w:b/>
                <w:lang w:val="es-ES"/>
              </w:rPr>
              <w:t>20</w:t>
            </w:r>
          </w:p>
        </w:tc>
        <w:tc>
          <w:tcPr>
            <w:tcW w:w="4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43B6C" w14:textId="77777777" w:rsidR="006B5EF4" w:rsidRDefault="006B5EF4">
            <w:pPr>
              <w:pStyle w:val="PSI-Normal"/>
              <w:spacing w:before="0"/>
              <w:rPr>
                <w:rFonts w:ascii="Calibri" w:eastAsia="Calibri" w:hAnsi="Calibri" w:cs="Times New Roman"/>
                <w:lang w:val="es-ES"/>
              </w:rPr>
            </w:pPr>
          </w:p>
        </w:tc>
      </w:tr>
    </w:tbl>
    <w:p w14:paraId="663EF3B7" w14:textId="77777777" w:rsidR="006B5EF4" w:rsidRDefault="006B5EF4" w:rsidP="006B5EF4">
      <w:pPr>
        <w:pStyle w:val="PSI-Normal"/>
        <w:spacing w:before="0"/>
      </w:pPr>
    </w:p>
    <w:p w14:paraId="1818AC7E" w14:textId="77777777" w:rsidR="006B5EF4" w:rsidRDefault="006B5EF4" w:rsidP="006B5EF4">
      <w:pPr>
        <w:pStyle w:val="PSI-Ttulo3"/>
      </w:pPr>
      <w:bookmarkStart w:id="29" w:name="_Toc257644498"/>
      <w:bookmarkStart w:id="30" w:name="_Toc176639041"/>
      <w:r>
        <w:t>Valoración Final</w:t>
      </w:r>
      <w:bookmarkEnd w:id="29"/>
      <w:bookmarkEnd w:id="30"/>
    </w:p>
    <w:p w14:paraId="059E1EAA" w14:textId="77777777" w:rsidR="006B5EF4" w:rsidRDefault="006B5EF4" w:rsidP="006B5EF4">
      <w:pPr>
        <w:pStyle w:val="PSI-Normal"/>
        <w:rPr>
          <w:b/>
        </w:rPr>
      </w:pPr>
      <w:r>
        <w:rPr>
          <w:b/>
        </w:rPr>
        <w:t xml:space="preserve">EF = </w:t>
      </w:r>
      <w:r>
        <w:t>1,4 + (- 0,03 * 20)</w:t>
      </w:r>
      <w:r>
        <w:rPr>
          <w:b/>
        </w:rPr>
        <w:t xml:space="preserve"> = 0,8</w:t>
      </w:r>
    </w:p>
    <w:p w14:paraId="1E0B1EC6" w14:textId="77777777" w:rsidR="006B5EF4" w:rsidRDefault="006B5EF4" w:rsidP="006B5EF4">
      <w:pPr>
        <w:pStyle w:val="PSI-Normal"/>
      </w:pPr>
    </w:p>
    <w:p w14:paraId="2BA8628E" w14:textId="77777777" w:rsidR="006B5EF4" w:rsidRDefault="006B5EF4" w:rsidP="006B5EF4">
      <w:pPr>
        <w:pStyle w:val="PSI-Ttulo2"/>
      </w:pPr>
      <w:bookmarkStart w:id="31" w:name="_Toc257644499"/>
      <w:bookmarkStart w:id="32" w:name="_Toc176639042"/>
      <w:r>
        <w:t>Cálculo de Puntos de Casos de Uso Ajustados</w:t>
      </w:r>
      <w:bookmarkEnd w:id="31"/>
      <w:bookmarkEnd w:id="32"/>
    </w:p>
    <w:p w14:paraId="75D9A624" w14:textId="77777777" w:rsidR="006B5EF4" w:rsidRDefault="006B5EF4" w:rsidP="006B5EF4">
      <w:pPr>
        <w:pStyle w:val="PSI-Normal"/>
        <w:rPr>
          <w:b/>
        </w:rPr>
      </w:pPr>
      <w:r>
        <w:rPr>
          <w:b/>
        </w:rPr>
        <w:t xml:space="preserve">UCP = </w:t>
      </w:r>
      <w:r>
        <w:t xml:space="preserve">UUCP * TCF * EF </w:t>
      </w:r>
      <w:proofErr w:type="gramStart"/>
      <w:r>
        <w:t>=  28</w:t>
      </w:r>
      <w:proofErr w:type="gramEnd"/>
      <w:r>
        <w:t xml:space="preserve"> * 0,8 * 0,8</w:t>
      </w:r>
      <w:r>
        <w:rPr>
          <w:b/>
        </w:rPr>
        <w:t xml:space="preserve"> =17,92</w:t>
      </w:r>
    </w:p>
    <w:p w14:paraId="39C7BB00" w14:textId="77777777" w:rsidR="006B5EF4" w:rsidRDefault="006B5EF4" w:rsidP="006B5EF4">
      <w:pPr>
        <w:pStyle w:val="PSI-Normal"/>
      </w:pPr>
    </w:p>
    <w:p w14:paraId="3E5DB5A8" w14:textId="77777777" w:rsidR="006B5EF4" w:rsidRDefault="006B5EF4" w:rsidP="006B5EF4">
      <w:pPr>
        <w:pStyle w:val="PSI-Ttulo1"/>
      </w:pPr>
      <w:bookmarkStart w:id="33" w:name="_Toc257644500"/>
      <w:bookmarkStart w:id="34" w:name="_Toc176639043"/>
      <w:r>
        <w:t>Estimación de Horas-Hombre</w:t>
      </w:r>
      <w:bookmarkEnd w:id="33"/>
      <w:bookmarkEnd w:id="34"/>
    </w:p>
    <w:p w14:paraId="2C0ED2E3" w14:textId="77777777" w:rsidR="006B5EF4" w:rsidRDefault="006B5EF4" w:rsidP="006B5EF4">
      <w:pPr>
        <w:pStyle w:val="PSI-Normal"/>
        <w:rPr>
          <w:b/>
        </w:rPr>
      </w:pPr>
      <w:proofErr w:type="gramStart"/>
      <w:r>
        <w:rPr>
          <w:b/>
        </w:rPr>
        <w:t>Total</w:t>
      </w:r>
      <w:proofErr w:type="gramEnd"/>
      <w:r>
        <w:rPr>
          <w:b/>
        </w:rPr>
        <w:t xml:space="preserve"> Hombres Hora = </w:t>
      </w:r>
      <w:r>
        <w:t>17,92 * 20</w:t>
      </w:r>
      <w:r>
        <w:rPr>
          <w:b/>
        </w:rPr>
        <w:t xml:space="preserve"> = </w:t>
      </w:r>
      <w:r>
        <w:rPr>
          <w:rFonts w:ascii="Calibri" w:eastAsia="Calibri" w:hAnsi="Calibri" w:cs="Times New Roman"/>
          <w:b/>
        </w:rPr>
        <w:t>358,4 Horas – Hombre</w:t>
      </w:r>
    </w:p>
    <w:p w14:paraId="4FBD14AC" w14:textId="77777777" w:rsidR="006B5EF4" w:rsidRDefault="006B5EF4" w:rsidP="006B5EF4">
      <w:pPr>
        <w:pStyle w:val="PSI-Normal"/>
        <w:ind w:left="0" w:firstLine="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Calculando que los desarrolladores trabajarán en promedio 20 horas semanales, el desarrollo de los casos de uso analizados llevará:</w:t>
      </w:r>
    </w:p>
    <w:p w14:paraId="23CEEBE5" w14:textId="77777777" w:rsidR="006B5EF4" w:rsidRDefault="006B5EF4" w:rsidP="006B5EF4">
      <w:pPr>
        <w:ind w:left="709" w:firstLine="720"/>
        <w:rPr>
          <w:rFonts w:cs="Times New Roman"/>
        </w:rPr>
      </w:pPr>
      <w:r>
        <w:rPr>
          <w:rFonts w:cs="Times New Roman"/>
        </w:rPr>
        <w:t xml:space="preserve">358,4/20 = 17,92 semanas  </w:t>
      </w:r>
      <w:r>
        <w:rPr>
          <w:rFonts w:cs="Times New Roman"/>
        </w:rPr>
        <w:br/>
      </w:r>
    </w:p>
    <w:p w14:paraId="543C68C3" w14:textId="77777777" w:rsidR="006B5EF4" w:rsidRDefault="006B5EF4" w:rsidP="006B5EF4">
      <w:pPr>
        <w:pStyle w:val="PSI-Normal"/>
        <w:ind w:left="0" w:firstLine="0"/>
        <w:rPr>
          <w:rFonts w:ascii="Calibri" w:eastAsia="Calibri" w:hAnsi="Calibri" w:cs="Times New Roman"/>
          <w:b/>
          <w:bCs/>
        </w:rPr>
      </w:pPr>
      <w:r>
        <w:rPr>
          <w:rFonts w:ascii="Calibri" w:eastAsia="Calibri" w:hAnsi="Calibri" w:cs="Times New Roman"/>
        </w:rPr>
        <w:t xml:space="preserve">Teniendo en cuenta que el grupo de desarrollo posee 3 integrantes 17,92/3 = </w:t>
      </w:r>
      <w:r>
        <w:rPr>
          <w:rFonts w:ascii="Calibri" w:eastAsia="Calibri" w:hAnsi="Calibri" w:cs="Times New Roman"/>
          <w:b/>
          <w:bCs/>
        </w:rPr>
        <w:t>5,97 ~ 6 Semanas</w:t>
      </w:r>
    </w:p>
    <w:p w14:paraId="2C8BE000" w14:textId="77777777" w:rsidR="006B5EF4" w:rsidRDefault="006B5EF4" w:rsidP="006B5EF4">
      <w:pPr>
        <w:pStyle w:val="PSI-Normal"/>
      </w:pPr>
    </w:p>
    <w:p w14:paraId="0D1D2DB4" w14:textId="77777777" w:rsidR="006B5EF4" w:rsidRDefault="006B5EF4" w:rsidP="006B5EF4">
      <w:pPr>
        <w:pStyle w:val="PSI-Ttulo1"/>
      </w:pPr>
      <w:bookmarkStart w:id="35" w:name="_Toc257644501"/>
      <w:bookmarkStart w:id="36" w:name="_Toc176639044"/>
      <w:r>
        <w:t>Estimación de Horas-Hombre Refinada</w:t>
      </w:r>
      <w:bookmarkEnd w:id="35"/>
      <w:bookmarkEnd w:id="36"/>
    </w:p>
    <w:p w14:paraId="336F13BB" w14:textId="77777777" w:rsidR="006B5EF4" w:rsidRDefault="006B5EF4" w:rsidP="006B5EF4">
      <w:pPr>
        <w:pStyle w:val="PSI-Normal"/>
        <w:ind w:left="0" w:firstLine="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Existe un total de 1 factor del Entorno fuera de los límites normales (E7), por lo que utilizaremos un valor de 20 Horas - Hombre por UCP. La estimación refinada se mantiene en 6 semanas.</w:t>
      </w:r>
    </w:p>
    <w:p w14:paraId="4754AF65" w14:textId="77777777" w:rsidR="006B5EF4" w:rsidRDefault="006B5EF4" w:rsidP="006B5EF4">
      <w:pPr>
        <w:pStyle w:val="PSI-Ttulo1"/>
      </w:pPr>
    </w:p>
    <w:p w14:paraId="16D993F4" w14:textId="77777777" w:rsidR="006B5EF4" w:rsidRDefault="006B5EF4" w:rsidP="006B5EF4">
      <w:pPr>
        <w:pStyle w:val="PSI-Normal"/>
      </w:pPr>
    </w:p>
    <w:p w14:paraId="310DB3EF" w14:textId="77777777" w:rsidR="000D7027" w:rsidRDefault="000D7027" w:rsidP="00452363">
      <w:pPr>
        <w:pStyle w:val="Textoindependiente"/>
        <w:spacing w:before="246" w:line="276" w:lineRule="auto"/>
        <w:ind w:right="460"/>
        <w:jc w:val="both"/>
      </w:pPr>
    </w:p>
    <w:sectPr w:rsidR="000D7027">
      <w:headerReference w:type="default" r:id="rId22"/>
      <w:footerReference w:type="default" r:id="rId23"/>
      <w:pgSz w:w="11910" w:h="16840"/>
      <w:pgMar w:top="1280" w:right="1240" w:bottom="1200" w:left="1240" w:header="0" w:footer="10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4E9210" w14:textId="77777777" w:rsidR="00BD420F" w:rsidRDefault="00BD420F">
      <w:r>
        <w:separator/>
      </w:r>
    </w:p>
  </w:endnote>
  <w:endnote w:type="continuationSeparator" w:id="0">
    <w:p w14:paraId="7B8C2366" w14:textId="77777777" w:rsidR="00BD420F" w:rsidRDefault="00BD4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charset w:val="00"/>
    <w:family w:val="swiss"/>
    <w:pitch w:val="default"/>
  </w:font>
  <w:font w:name="Arial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855AF5" w14:textId="77777777" w:rsidR="000D7027" w:rsidRDefault="00452363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38144" behindDoc="1" locked="0" layoutInCell="1" allowOverlap="1" wp14:anchorId="59298FCE" wp14:editId="2A7EB0EC">
              <wp:simplePos x="0" y="0"/>
              <wp:positionH relativeFrom="page">
                <wp:posOffset>1068070</wp:posOffset>
              </wp:positionH>
              <wp:positionV relativeFrom="page">
                <wp:posOffset>9951085</wp:posOffset>
              </wp:positionV>
              <wp:extent cx="2774950" cy="362585"/>
              <wp:effectExtent l="0" t="0" r="0" b="0"/>
              <wp:wrapNone/>
              <wp:docPr id="1812977334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0" cy="362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B81939" w14:textId="77777777" w:rsidR="000D7027" w:rsidRDefault="00000000">
                          <w:pPr>
                            <w:pStyle w:val="Textoindependiente"/>
                            <w:spacing w:line="245" w:lineRule="exact"/>
                            <w:ind w:left="20"/>
                          </w:pPr>
                          <w:r>
                            <w:t>3-BYTE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proofErr w:type="spellStart"/>
                          <w:r>
                            <w:t>Team</w:t>
                          </w:r>
                          <w:proofErr w:type="spellEnd"/>
                        </w:p>
                        <w:p w14:paraId="78AC92DE" w14:textId="77777777" w:rsidR="000D7027" w:rsidRDefault="00000000">
                          <w:pPr>
                            <w:pStyle w:val="Textoindependiente"/>
                            <w:spacing w:before="41"/>
                            <w:ind w:left="20"/>
                          </w:pPr>
                          <w:r>
                            <w:t>Adrián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PORTILLO,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Glenda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FLORES,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Franco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ROSAS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298FCE"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29" type="#_x0000_t202" style="position:absolute;margin-left:84.1pt;margin-top:783.55pt;width:218.5pt;height:28.55pt;z-index:-1607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" filled="f" stroked="f">
              <v:textbox inset="0,0,0,0">
                <w:txbxContent>
                  <w:p w14:paraId="73B81939" w14:textId="77777777" w:rsidR="000D7027" w:rsidRDefault="00000000">
                    <w:pPr>
                      <w:pStyle w:val="Textoindependiente"/>
                      <w:spacing w:line="245" w:lineRule="exact"/>
                      <w:ind w:left="20"/>
                    </w:pPr>
                    <w:r>
                      <w:t>3-BYTE</w:t>
                    </w:r>
                    <w:r>
                      <w:rPr>
                        <w:spacing w:val="-3"/>
                      </w:rPr>
                      <w:t xml:space="preserve"> </w:t>
                    </w:r>
                    <w:proofErr w:type="spellStart"/>
                    <w:r>
                      <w:t>Team</w:t>
                    </w:r>
                    <w:proofErr w:type="spellEnd"/>
                  </w:p>
                  <w:p w14:paraId="78AC92DE" w14:textId="77777777" w:rsidR="000D7027" w:rsidRDefault="00000000">
                    <w:pPr>
                      <w:pStyle w:val="Textoindependiente"/>
                      <w:spacing w:before="41"/>
                      <w:ind w:left="20"/>
                    </w:pPr>
                    <w:r>
                      <w:t>Adrián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PORTILLO,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Glenda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FLORES,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Franco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ROSAS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9DA01" w14:textId="77777777" w:rsidR="000D7027" w:rsidRDefault="00452363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240192" behindDoc="1" locked="0" layoutInCell="1" allowOverlap="1" wp14:anchorId="7F17EE36" wp14:editId="541A8A39">
              <wp:simplePos x="0" y="0"/>
              <wp:positionH relativeFrom="page">
                <wp:posOffset>-5080</wp:posOffset>
              </wp:positionH>
              <wp:positionV relativeFrom="page">
                <wp:posOffset>9872345</wp:posOffset>
              </wp:positionV>
              <wp:extent cx="7570470" cy="814070"/>
              <wp:effectExtent l="0" t="0" r="0" b="0"/>
              <wp:wrapNone/>
              <wp:docPr id="371162900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70470" cy="814070"/>
                        <a:chOff x="-8" y="15547"/>
                        <a:chExt cx="11922" cy="1282"/>
                      </a:xfrm>
                    </wpg:grpSpPr>
                    <wps:wsp>
                      <wps:cNvPr id="584232109" name="Rectangle 23"/>
                      <wps:cNvSpPr>
                        <a:spLocks noChangeArrowheads="1"/>
                      </wps:cNvSpPr>
                      <wps:spPr bwMode="auto">
                        <a:xfrm>
                          <a:off x="10980" y="15571"/>
                          <a:ext cx="143" cy="1250"/>
                        </a:xfrm>
                        <a:prstGeom prst="rect">
                          <a:avLst/>
                        </a:prstGeom>
                        <a:solidFill>
                          <a:srgbClr val="20018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79075213" name="Rectangle 22"/>
                      <wps:cNvSpPr>
                        <a:spLocks noChangeArrowheads="1"/>
                      </wps:cNvSpPr>
                      <wps:spPr bwMode="auto">
                        <a:xfrm>
                          <a:off x="10980" y="15571"/>
                          <a:ext cx="143" cy="1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0018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0570947" name="Rectangle 21"/>
                      <wps:cNvSpPr>
                        <a:spLocks noChangeArrowheads="1"/>
                      </wps:cNvSpPr>
                      <wps:spPr bwMode="auto">
                        <a:xfrm>
                          <a:off x="776" y="15571"/>
                          <a:ext cx="143" cy="1250"/>
                        </a:xfrm>
                        <a:prstGeom prst="rect">
                          <a:avLst/>
                        </a:prstGeom>
                        <a:solidFill>
                          <a:srgbClr val="20018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793433" name="Rectangle 20"/>
                      <wps:cNvSpPr>
                        <a:spLocks noChangeArrowheads="1"/>
                      </wps:cNvSpPr>
                      <wps:spPr bwMode="auto">
                        <a:xfrm>
                          <a:off x="776" y="15571"/>
                          <a:ext cx="143" cy="1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0018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9135861" name="Line 19"/>
                      <wps:cNvCnPr>
                        <a:cxnSpLocks noChangeShapeType="1"/>
                      </wps:cNvCnPr>
                      <wps:spPr bwMode="auto">
                        <a:xfrm>
                          <a:off x="0" y="15571"/>
                          <a:ext cx="1190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0018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77040D" id="Group 18" o:spid="_x0000_s1026" style="position:absolute;margin-left:-.4pt;margin-top:777.35pt;width:596.1pt;height:64.1pt;z-index:-16076288;mso-position-horizontal-relative:page;mso-position-vertical-relative:page" coordorigin="-8,15547" coordsize="11922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">
              <v:rect id="Rectangle 23" o:spid="_x0000_s1027" style="position:absolute;left:10980;top:15571;width:143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" fillcolor="#200184" stroked="f"/>
              <v:rect id="Rectangle 22" o:spid="_x0000_s1028" style="position:absolute;left:10980;top:15571;width:143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" filled="f" strokecolor="#200184"/>
              <v:rect id="Rectangle 21" o:spid="_x0000_s1029" style="position:absolute;left:776;top:15571;width:143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" fillcolor="#200184" stroked="f"/>
              <v:rect id="Rectangle 20" o:spid="_x0000_s1030" style="position:absolute;left:776;top:15571;width:143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" filled="f" strokecolor="#200184"/>
              <v:line id="Line 19" o:spid="_x0000_s1031" style="position:absolute;visibility:visible;mso-wrap-style:square" from="0,15571" to="11906,15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" strokecolor="#200184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40704" behindDoc="1" locked="0" layoutInCell="1" allowOverlap="1" wp14:anchorId="1935893F" wp14:editId="35DEF5E0">
              <wp:simplePos x="0" y="0"/>
              <wp:positionH relativeFrom="page">
                <wp:posOffset>5115560</wp:posOffset>
              </wp:positionH>
              <wp:positionV relativeFrom="page">
                <wp:posOffset>9923145</wp:posOffset>
              </wp:positionV>
              <wp:extent cx="859155" cy="189865"/>
              <wp:effectExtent l="0" t="0" r="0" b="0"/>
              <wp:wrapNone/>
              <wp:docPr id="179936500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915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79F2CF" w14:textId="77777777" w:rsidR="000D7027" w:rsidRDefault="00000000">
                          <w:pPr>
                            <w:pStyle w:val="Textoindependiente"/>
                            <w:spacing w:before="20"/>
                            <w:ind w:left="20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>Página</w:t>
                          </w:r>
                          <w:r>
                            <w:rPr>
                              <w:rFonts w:ascii="Cambria" w:hAnsi="Cambria"/>
                              <w:spacing w:val="-3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mbria" w:hAnsi="Cambria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mbria" w:hAnsi="Cambria"/>
                            </w:rPr>
                            <w:t xml:space="preserve"> de</w:t>
                          </w:r>
                          <w:r>
                            <w:rPr>
                              <w:rFonts w:ascii="Cambria" w:hAnsi="Cambri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35893F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1" type="#_x0000_t202" style="position:absolute;margin-left:402.8pt;margin-top:781.35pt;width:67.65pt;height:14.95pt;z-index:-1607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" filled="f" stroked="f">
              <v:textbox inset="0,0,0,0">
                <w:txbxContent>
                  <w:p w14:paraId="5379F2CF" w14:textId="77777777" w:rsidR="000D7027" w:rsidRDefault="00000000">
                    <w:pPr>
                      <w:pStyle w:val="Textoindependiente"/>
                      <w:spacing w:before="20"/>
                      <w:ind w:left="20"/>
                      <w:rPr>
                        <w:rFonts w:ascii="Cambria" w:hAnsi="Cambria"/>
                      </w:rPr>
                    </w:pPr>
                    <w:r>
                      <w:rPr>
                        <w:rFonts w:ascii="Cambria" w:hAnsi="Cambria"/>
                      </w:rPr>
                      <w:t>Página</w:t>
                    </w:r>
                    <w:r>
                      <w:rPr>
                        <w:rFonts w:ascii="Cambria" w:hAnsi="Cambria"/>
                        <w:spacing w:val="-3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mbria" w:hAnsi="Cambria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ascii="Cambria" w:hAnsi="Cambria"/>
                      </w:rPr>
                      <w:t xml:space="preserve"> de</w:t>
                    </w:r>
                    <w:r>
                      <w:rPr>
                        <w:rFonts w:ascii="Cambria" w:hAnsi="Cambria"/>
                        <w:spacing w:val="-1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41216" behindDoc="1" locked="0" layoutInCell="1" allowOverlap="1" wp14:anchorId="458B70DC" wp14:editId="117583A3">
              <wp:simplePos x="0" y="0"/>
              <wp:positionH relativeFrom="page">
                <wp:posOffset>1068070</wp:posOffset>
              </wp:positionH>
              <wp:positionV relativeFrom="page">
                <wp:posOffset>9951085</wp:posOffset>
              </wp:positionV>
              <wp:extent cx="2774950" cy="362585"/>
              <wp:effectExtent l="0" t="0" r="0" b="0"/>
              <wp:wrapNone/>
              <wp:docPr id="1256954225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0" cy="362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985546" w14:textId="77777777" w:rsidR="000D7027" w:rsidRDefault="00000000">
                          <w:pPr>
                            <w:pStyle w:val="Textoindependiente"/>
                            <w:spacing w:line="245" w:lineRule="exact"/>
                            <w:ind w:left="20"/>
                          </w:pPr>
                          <w:r>
                            <w:t>3-BYTE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proofErr w:type="spellStart"/>
                          <w:r>
                            <w:t>Team</w:t>
                          </w:r>
                          <w:proofErr w:type="spellEnd"/>
                        </w:p>
                        <w:p w14:paraId="780C16D9" w14:textId="77777777" w:rsidR="000D7027" w:rsidRDefault="00000000">
                          <w:pPr>
                            <w:pStyle w:val="Textoindependiente"/>
                            <w:spacing w:before="41"/>
                            <w:ind w:left="20"/>
                          </w:pPr>
                          <w:r>
                            <w:t>Adrián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PORTILLO,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Glenda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FLORES,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Franco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ROSAS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8B70DC" id="Text Box 16" o:spid="_x0000_s1032" type="#_x0000_t202" style="position:absolute;margin-left:84.1pt;margin-top:783.55pt;width:218.5pt;height:28.55pt;z-index:-1607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" filled="f" stroked="f">
              <v:textbox inset="0,0,0,0">
                <w:txbxContent>
                  <w:p w14:paraId="1D985546" w14:textId="77777777" w:rsidR="000D7027" w:rsidRDefault="00000000">
                    <w:pPr>
                      <w:pStyle w:val="Textoindependiente"/>
                      <w:spacing w:line="245" w:lineRule="exact"/>
                      <w:ind w:left="20"/>
                    </w:pPr>
                    <w:r>
                      <w:t>3-BYTE</w:t>
                    </w:r>
                    <w:r>
                      <w:rPr>
                        <w:spacing w:val="-3"/>
                      </w:rPr>
                      <w:t xml:space="preserve"> </w:t>
                    </w:r>
                    <w:proofErr w:type="spellStart"/>
                    <w:r>
                      <w:t>Team</w:t>
                    </w:r>
                    <w:proofErr w:type="spellEnd"/>
                  </w:p>
                  <w:p w14:paraId="780C16D9" w14:textId="77777777" w:rsidR="000D7027" w:rsidRDefault="00000000">
                    <w:pPr>
                      <w:pStyle w:val="Textoindependiente"/>
                      <w:spacing w:before="41"/>
                      <w:ind w:left="20"/>
                    </w:pPr>
                    <w:r>
                      <w:t>Adrián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PORTILLO,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Glenda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FLORES,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Franco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ROSAS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34188" w14:textId="77777777" w:rsidR="000D7027" w:rsidRDefault="00452363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243776" behindDoc="1" locked="0" layoutInCell="1" allowOverlap="1" wp14:anchorId="4AA270C7" wp14:editId="54CD4DF8">
              <wp:simplePos x="0" y="0"/>
              <wp:positionH relativeFrom="page">
                <wp:posOffset>-5080</wp:posOffset>
              </wp:positionH>
              <wp:positionV relativeFrom="page">
                <wp:posOffset>9872345</wp:posOffset>
              </wp:positionV>
              <wp:extent cx="7570470" cy="814070"/>
              <wp:effectExtent l="0" t="0" r="0" b="0"/>
              <wp:wrapNone/>
              <wp:docPr id="1331051128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70470" cy="814070"/>
                        <a:chOff x="-8" y="15547"/>
                        <a:chExt cx="11922" cy="1282"/>
                      </a:xfrm>
                    </wpg:grpSpPr>
                    <wps:wsp>
                      <wps:cNvPr id="1462325277" name="Rectangle 8"/>
                      <wps:cNvSpPr>
                        <a:spLocks noChangeArrowheads="1"/>
                      </wps:cNvSpPr>
                      <wps:spPr bwMode="auto">
                        <a:xfrm>
                          <a:off x="10980" y="15571"/>
                          <a:ext cx="143" cy="1250"/>
                        </a:xfrm>
                        <a:prstGeom prst="rect">
                          <a:avLst/>
                        </a:prstGeom>
                        <a:solidFill>
                          <a:srgbClr val="20018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02669060" name="Rectangle 7"/>
                      <wps:cNvSpPr>
                        <a:spLocks noChangeArrowheads="1"/>
                      </wps:cNvSpPr>
                      <wps:spPr bwMode="auto">
                        <a:xfrm>
                          <a:off x="10980" y="15571"/>
                          <a:ext cx="143" cy="1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0018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8247242" name="Rectangle 6"/>
                      <wps:cNvSpPr>
                        <a:spLocks noChangeArrowheads="1"/>
                      </wps:cNvSpPr>
                      <wps:spPr bwMode="auto">
                        <a:xfrm>
                          <a:off x="776" y="15571"/>
                          <a:ext cx="143" cy="1250"/>
                        </a:xfrm>
                        <a:prstGeom prst="rect">
                          <a:avLst/>
                        </a:prstGeom>
                        <a:solidFill>
                          <a:srgbClr val="20018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4728718" name="Rectangle 5"/>
                      <wps:cNvSpPr>
                        <a:spLocks noChangeArrowheads="1"/>
                      </wps:cNvSpPr>
                      <wps:spPr bwMode="auto">
                        <a:xfrm>
                          <a:off x="776" y="15571"/>
                          <a:ext cx="143" cy="1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0018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8149813" name="Line 4"/>
                      <wps:cNvCnPr>
                        <a:cxnSpLocks noChangeShapeType="1"/>
                      </wps:cNvCnPr>
                      <wps:spPr bwMode="auto">
                        <a:xfrm>
                          <a:off x="0" y="15571"/>
                          <a:ext cx="1190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0018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3D3805" id="Group 3" o:spid="_x0000_s1026" style="position:absolute;margin-left:-.4pt;margin-top:777.35pt;width:596.1pt;height:64.1pt;z-index:-16072704;mso-position-horizontal-relative:page;mso-position-vertical-relative:page" coordorigin="-8,15547" coordsize="11922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">
              <v:rect id="Rectangle 8" o:spid="_x0000_s1027" style="position:absolute;left:10980;top:15571;width:143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" fillcolor="#200184" stroked="f"/>
              <v:rect id="Rectangle 7" o:spid="_x0000_s1028" style="position:absolute;left:10980;top:15571;width:143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" filled="f" strokecolor="#200184"/>
              <v:rect id="Rectangle 6" o:spid="_x0000_s1029" style="position:absolute;left:776;top:15571;width:143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" fillcolor="#200184" stroked="f"/>
              <v:rect id="Rectangle 5" o:spid="_x0000_s1030" style="position:absolute;left:776;top:15571;width:143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" filled="f" strokecolor="#200184"/>
              <v:line id="Line 4" o:spid="_x0000_s1031" style="position:absolute;visibility:visible;mso-wrap-style:square" from="0,15571" to="11906,15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" strokecolor="#200184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44288" behindDoc="1" locked="0" layoutInCell="1" allowOverlap="1" wp14:anchorId="63350E77" wp14:editId="0578D03D">
              <wp:simplePos x="0" y="0"/>
              <wp:positionH relativeFrom="page">
                <wp:posOffset>5115560</wp:posOffset>
              </wp:positionH>
              <wp:positionV relativeFrom="page">
                <wp:posOffset>9923145</wp:posOffset>
              </wp:positionV>
              <wp:extent cx="859155" cy="189865"/>
              <wp:effectExtent l="0" t="0" r="0" b="0"/>
              <wp:wrapNone/>
              <wp:docPr id="171883739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915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DAE276" w14:textId="77777777" w:rsidR="000D7027" w:rsidRDefault="00000000">
                          <w:pPr>
                            <w:pStyle w:val="Textoindependiente"/>
                            <w:spacing w:before="20"/>
                            <w:ind w:left="20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>Página</w:t>
                          </w:r>
                          <w:r>
                            <w:rPr>
                              <w:rFonts w:ascii="Cambria" w:hAnsi="Cambria"/>
                              <w:spacing w:val="-3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mbria" w:hAnsi="Cambria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mbria" w:hAnsi="Cambria"/>
                            </w:rPr>
                            <w:t xml:space="preserve"> de</w:t>
                          </w:r>
                          <w:r>
                            <w:rPr>
                              <w:rFonts w:ascii="Cambria" w:hAnsi="Cambri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350E7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style="position:absolute;margin-left:402.8pt;margin-top:781.35pt;width:67.65pt;height:14.95pt;z-index:-1607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" filled="f" stroked="f">
              <v:textbox inset="0,0,0,0">
                <w:txbxContent>
                  <w:p w14:paraId="23DAE276" w14:textId="77777777" w:rsidR="000D7027" w:rsidRDefault="00000000">
                    <w:pPr>
                      <w:pStyle w:val="Textoindependiente"/>
                      <w:spacing w:before="20"/>
                      <w:ind w:left="20"/>
                      <w:rPr>
                        <w:rFonts w:ascii="Cambria" w:hAnsi="Cambria"/>
                      </w:rPr>
                    </w:pPr>
                    <w:r>
                      <w:rPr>
                        <w:rFonts w:ascii="Cambria" w:hAnsi="Cambria"/>
                      </w:rPr>
                      <w:t>Página</w:t>
                    </w:r>
                    <w:r>
                      <w:rPr>
                        <w:rFonts w:ascii="Cambria" w:hAnsi="Cambria"/>
                        <w:spacing w:val="-3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mbria" w:hAnsi="Cambria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rPr>
                        <w:rFonts w:ascii="Cambria" w:hAnsi="Cambria"/>
                      </w:rPr>
                      <w:t xml:space="preserve"> de</w:t>
                    </w:r>
                    <w:r>
                      <w:rPr>
                        <w:rFonts w:ascii="Cambria" w:hAnsi="Cambria"/>
                        <w:spacing w:val="-1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44800" behindDoc="1" locked="0" layoutInCell="1" allowOverlap="1" wp14:anchorId="06D961F2" wp14:editId="5C8F33B7">
              <wp:simplePos x="0" y="0"/>
              <wp:positionH relativeFrom="page">
                <wp:posOffset>1068070</wp:posOffset>
              </wp:positionH>
              <wp:positionV relativeFrom="page">
                <wp:posOffset>9951085</wp:posOffset>
              </wp:positionV>
              <wp:extent cx="2774950" cy="362585"/>
              <wp:effectExtent l="0" t="0" r="0" b="0"/>
              <wp:wrapNone/>
              <wp:docPr id="22336926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0" cy="362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DFCE87" w14:textId="77777777" w:rsidR="000D7027" w:rsidRDefault="00000000">
                          <w:pPr>
                            <w:pStyle w:val="Textoindependiente"/>
                            <w:spacing w:line="245" w:lineRule="exact"/>
                            <w:ind w:left="20"/>
                          </w:pPr>
                          <w:r>
                            <w:t>3-BYTE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proofErr w:type="spellStart"/>
                          <w:r>
                            <w:t>Team</w:t>
                          </w:r>
                          <w:proofErr w:type="spellEnd"/>
                        </w:p>
                        <w:p w14:paraId="5703009C" w14:textId="77777777" w:rsidR="000D7027" w:rsidRDefault="00000000">
                          <w:pPr>
                            <w:pStyle w:val="Textoindependiente"/>
                            <w:spacing w:before="41"/>
                            <w:ind w:left="20"/>
                          </w:pPr>
                          <w:r>
                            <w:t>Adrián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PORTILLO,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Glenda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FLORES,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Franco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ROSAS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D961F2" id="Text Box 1" o:spid="_x0000_s1035" type="#_x0000_t202" style="position:absolute;margin-left:84.1pt;margin-top:783.55pt;width:218.5pt;height:28.55pt;z-index:-1607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" filled="f" stroked="f">
              <v:textbox inset="0,0,0,0">
                <w:txbxContent>
                  <w:p w14:paraId="5ADFCE87" w14:textId="77777777" w:rsidR="000D7027" w:rsidRDefault="00000000">
                    <w:pPr>
                      <w:pStyle w:val="Textoindependiente"/>
                      <w:spacing w:line="245" w:lineRule="exact"/>
                      <w:ind w:left="20"/>
                    </w:pPr>
                    <w:r>
                      <w:t>3-BYTE</w:t>
                    </w:r>
                    <w:r>
                      <w:rPr>
                        <w:spacing w:val="-3"/>
                      </w:rPr>
                      <w:t xml:space="preserve"> </w:t>
                    </w:r>
                    <w:proofErr w:type="spellStart"/>
                    <w:r>
                      <w:t>Team</w:t>
                    </w:r>
                    <w:proofErr w:type="spellEnd"/>
                  </w:p>
                  <w:p w14:paraId="5703009C" w14:textId="77777777" w:rsidR="000D7027" w:rsidRDefault="00000000">
                    <w:pPr>
                      <w:pStyle w:val="Textoindependiente"/>
                      <w:spacing w:before="41"/>
                      <w:ind w:left="20"/>
                    </w:pPr>
                    <w:r>
                      <w:t>Adrián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PORTILLO,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Glenda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FLORES,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Franco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ROSAS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0EEBAF" w14:textId="77777777" w:rsidR="00BD420F" w:rsidRDefault="00BD420F">
      <w:r>
        <w:separator/>
      </w:r>
    </w:p>
  </w:footnote>
  <w:footnote w:type="continuationSeparator" w:id="0">
    <w:p w14:paraId="0FD2E931" w14:textId="77777777" w:rsidR="00BD420F" w:rsidRDefault="00BD4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0507C" w14:textId="77777777" w:rsidR="000D7027" w:rsidRDefault="00452363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37632" behindDoc="1" locked="0" layoutInCell="1" allowOverlap="1" wp14:anchorId="2F8D1F69" wp14:editId="53FAD77C">
              <wp:simplePos x="0" y="0"/>
              <wp:positionH relativeFrom="page">
                <wp:posOffset>1177925</wp:posOffset>
              </wp:positionH>
              <wp:positionV relativeFrom="page">
                <wp:posOffset>417830</wp:posOffset>
              </wp:positionV>
              <wp:extent cx="1706245" cy="354965"/>
              <wp:effectExtent l="0" t="0" r="0" b="0"/>
              <wp:wrapNone/>
              <wp:docPr id="651812249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24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4D414D" w14:textId="77777777" w:rsidR="000D7027" w:rsidRDefault="00000000">
                          <w:pPr>
                            <w:pStyle w:val="Textoindependiente"/>
                            <w:spacing w:before="20"/>
                            <w:ind w:left="20" w:right="1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>Estándar de Documentación</w:t>
                          </w:r>
                          <w:r>
                            <w:rPr>
                              <w:rFonts w:ascii="Cambria" w:hAnsi="Cambria"/>
                              <w:spacing w:val="-4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SIGMA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8D1F69"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28" type="#_x0000_t202" style="position:absolute;margin-left:92.75pt;margin-top:32.9pt;width:134.35pt;height:27.95pt;z-index:-1607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" filled="f" stroked="f">
              <v:textbox inset="0,0,0,0">
                <w:txbxContent>
                  <w:p w14:paraId="354D414D" w14:textId="77777777" w:rsidR="000D7027" w:rsidRDefault="00000000">
                    <w:pPr>
                      <w:pStyle w:val="Textoindependiente"/>
                      <w:spacing w:before="20"/>
                      <w:ind w:left="20" w:right="1"/>
                      <w:rPr>
                        <w:rFonts w:ascii="Cambria" w:hAnsi="Cambria"/>
                      </w:rPr>
                    </w:pPr>
                    <w:r>
                      <w:rPr>
                        <w:rFonts w:ascii="Cambria" w:hAnsi="Cambria"/>
                      </w:rPr>
                      <w:t>Estándar de Documentación</w:t>
                    </w:r>
                    <w:r>
                      <w:rPr>
                        <w:rFonts w:ascii="Cambria" w:hAnsi="Cambria"/>
                        <w:spacing w:val="-46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SIGMA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3F43B" w14:textId="77777777" w:rsidR="000D7027" w:rsidRDefault="00452363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238656" behindDoc="1" locked="0" layoutInCell="1" allowOverlap="1" wp14:anchorId="59561477" wp14:editId="565C050D">
              <wp:simplePos x="0" y="0"/>
              <wp:positionH relativeFrom="page">
                <wp:posOffset>-5080</wp:posOffset>
              </wp:positionH>
              <wp:positionV relativeFrom="page">
                <wp:posOffset>-5080</wp:posOffset>
              </wp:positionV>
              <wp:extent cx="7570470" cy="828040"/>
              <wp:effectExtent l="0" t="0" r="0" b="0"/>
              <wp:wrapNone/>
              <wp:docPr id="1597324330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70470" cy="828040"/>
                        <a:chOff x="-8" y="-8"/>
                        <a:chExt cx="11922" cy="1304"/>
                      </a:xfrm>
                    </wpg:grpSpPr>
                    <wps:wsp>
                      <wps:cNvPr id="2040296726" name="Rectangle 30"/>
                      <wps:cNvSpPr>
                        <a:spLocks noChangeArrowheads="1"/>
                      </wps:cNvSpPr>
                      <wps:spPr bwMode="auto">
                        <a:xfrm>
                          <a:off x="10997" y="0"/>
                          <a:ext cx="143" cy="1259"/>
                        </a:xfrm>
                        <a:prstGeom prst="rect">
                          <a:avLst/>
                        </a:prstGeom>
                        <a:solidFill>
                          <a:srgbClr val="20018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288438" name="AutoShape 29"/>
                      <wps:cNvSpPr>
                        <a:spLocks/>
                      </wps:cNvSpPr>
                      <wps:spPr bwMode="auto">
                        <a:xfrm>
                          <a:off x="10997" y="0"/>
                          <a:ext cx="143" cy="1259"/>
                        </a:xfrm>
                        <a:custGeom>
                          <a:avLst/>
                          <a:gdLst>
                            <a:gd name="T0" fmla="+- 0 10997 10997"/>
                            <a:gd name="T1" fmla="*/ T0 w 143"/>
                            <a:gd name="T2" fmla="*/ 1259 h 1259"/>
                            <a:gd name="T3" fmla="+- 0 11140 10997"/>
                            <a:gd name="T4" fmla="*/ T3 w 143"/>
                            <a:gd name="T5" fmla="*/ 1259 h 1259"/>
                            <a:gd name="T6" fmla="+- 0 11140 10997"/>
                            <a:gd name="T7" fmla="*/ T6 w 143"/>
                            <a:gd name="T8" fmla="*/ 0 h 1259"/>
                            <a:gd name="T9" fmla="+- 0 10997 10997"/>
                            <a:gd name="T10" fmla="*/ T9 w 143"/>
                            <a:gd name="T11" fmla="*/ 0 h 1259"/>
                            <a:gd name="T12" fmla="+- 0 10997 10997"/>
                            <a:gd name="T13" fmla="*/ T12 w 143"/>
                            <a:gd name="T14" fmla="*/ 1259 h 1259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143" h="1259">
                              <a:moveTo>
                                <a:pt x="0" y="1259"/>
                              </a:moveTo>
                              <a:lnTo>
                                <a:pt x="143" y="1259"/>
                              </a:lnTo>
                              <a:lnTo>
                                <a:pt x="143" y="0"/>
                              </a:lnTo>
                              <a:moveTo>
                                <a:pt x="0" y="0"/>
                              </a:moveTo>
                              <a:lnTo>
                                <a:pt x="0" y="1259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20018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10650665" name="Rectangle 28"/>
                      <wps:cNvSpPr>
                        <a:spLocks noChangeArrowheads="1"/>
                      </wps:cNvSpPr>
                      <wps:spPr bwMode="auto">
                        <a:xfrm>
                          <a:off x="779" y="0"/>
                          <a:ext cx="140" cy="1289"/>
                        </a:xfrm>
                        <a:prstGeom prst="rect">
                          <a:avLst/>
                        </a:prstGeom>
                        <a:solidFill>
                          <a:srgbClr val="20018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2319825" name="AutoShape 27"/>
                      <wps:cNvSpPr>
                        <a:spLocks/>
                      </wps:cNvSpPr>
                      <wps:spPr bwMode="auto">
                        <a:xfrm>
                          <a:off x="779" y="0"/>
                          <a:ext cx="140" cy="1289"/>
                        </a:xfrm>
                        <a:custGeom>
                          <a:avLst/>
                          <a:gdLst>
                            <a:gd name="T0" fmla="+- 0 779 779"/>
                            <a:gd name="T1" fmla="*/ T0 w 140"/>
                            <a:gd name="T2" fmla="*/ 1289 h 1289"/>
                            <a:gd name="T3" fmla="+- 0 919 779"/>
                            <a:gd name="T4" fmla="*/ T3 w 140"/>
                            <a:gd name="T5" fmla="*/ 1289 h 1289"/>
                            <a:gd name="T6" fmla="+- 0 919 779"/>
                            <a:gd name="T7" fmla="*/ T6 w 140"/>
                            <a:gd name="T8" fmla="*/ 0 h 1289"/>
                            <a:gd name="T9" fmla="+- 0 779 779"/>
                            <a:gd name="T10" fmla="*/ T9 w 140"/>
                            <a:gd name="T11" fmla="*/ 0 h 1289"/>
                            <a:gd name="T12" fmla="+- 0 779 779"/>
                            <a:gd name="T13" fmla="*/ T12 w 140"/>
                            <a:gd name="T14" fmla="*/ 1289 h 1289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140" h="1289">
                              <a:moveTo>
                                <a:pt x="0" y="1289"/>
                              </a:moveTo>
                              <a:lnTo>
                                <a:pt x="140" y="1289"/>
                              </a:lnTo>
                              <a:lnTo>
                                <a:pt x="140" y="0"/>
                              </a:lnTo>
                              <a:moveTo>
                                <a:pt x="0" y="0"/>
                              </a:moveTo>
                              <a:lnTo>
                                <a:pt x="0" y="1289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20018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4604226" name="Line 26"/>
                      <wps:cNvCnPr>
                        <a:cxnSpLocks noChangeShapeType="1"/>
                      </wps:cNvCnPr>
                      <wps:spPr bwMode="auto">
                        <a:xfrm>
                          <a:off x="0" y="1287"/>
                          <a:ext cx="1190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0018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F5F706" id="Group 25" o:spid="_x0000_s1026" style="position:absolute;margin-left:-.4pt;margin-top:-.4pt;width:596.1pt;height:65.2pt;z-index:-16077824;mso-position-horizontal-relative:page;mso-position-vertical-relative:page" coordorigin="-8,-8" coordsize="11922,1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">
              <v:rect id="Rectangle 30" o:spid="_x0000_s1027" style="position:absolute;left:10997;width:143;height:1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" fillcolor="#200184" stroked="f"/>
              <v:shape id="AutoShape 29" o:spid="_x0000_s1028" style="position:absolute;left:10997;width:143;height:1259;visibility:visible;mso-wrap-style:square;v-text-anchor:top" coordsize="143,1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" path="m,1259r143,l143,m,l,1259e" filled="f" strokecolor="#200184">
                <v:path arrowok="t" o:connecttype="custom" o:connectlocs="0,1259;143,1259;143,0;0,0;0,1259" o:connectangles="0,0,0,0,0"/>
              </v:shape>
              <v:rect id="Rectangle 28" o:spid="_x0000_s1029" style="position:absolute;left:779;width:140;height:1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" fillcolor="#200184" stroked="f"/>
              <v:shape id="AutoShape 27" o:spid="_x0000_s1030" style="position:absolute;left:779;width:140;height:1289;visibility:visible;mso-wrap-style:square;v-text-anchor:top" coordsize="140,1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" path="m,1289r140,l140,m,l,1289e" filled="f" strokecolor="#200184">
                <v:path arrowok="t" o:connecttype="custom" o:connectlocs="0,1289;140,1289;140,0;0,0;0,1289" o:connectangles="0,0,0,0,0"/>
              </v:shape>
              <v:line id="Line 26" o:spid="_x0000_s1031" style="position:absolute;visibility:visible;mso-wrap-style:square" from="0,1287" to="11906,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" strokecolor="#200184"/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487239168" behindDoc="1" locked="0" layoutInCell="1" allowOverlap="1" wp14:anchorId="233AAC2D" wp14:editId="1CEBF5C5">
          <wp:simplePos x="0" y="0"/>
          <wp:positionH relativeFrom="page">
            <wp:posOffset>6375400</wp:posOffset>
          </wp:positionH>
          <wp:positionV relativeFrom="page">
            <wp:posOffset>76199</wp:posOffset>
          </wp:positionV>
          <wp:extent cx="519429" cy="681354"/>
          <wp:effectExtent l="0" t="0" r="0" b="0"/>
          <wp:wrapNone/>
          <wp:docPr id="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429" cy="6813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239680" behindDoc="1" locked="0" layoutInCell="1" allowOverlap="1" wp14:anchorId="23403B9E" wp14:editId="723BE6F3">
              <wp:simplePos x="0" y="0"/>
              <wp:positionH relativeFrom="page">
                <wp:posOffset>1177925</wp:posOffset>
              </wp:positionH>
              <wp:positionV relativeFrom="page">
                <wp:posOffset>417830</wp:posOffset>
              </wp:positionV>
              <wp:extent cx="1706245" cy="354965"/>
              <wp:effectExtent l="0" t="0" r="0" b="0"/>
              <wp:wrapNone/>
              <wp:docPr id="1923986820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24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6B06C8" w14:textId="77777777" w:rsidR="000D7027" w:rsidRDefault="00000000">
                          <w:pPr>
                            <w:pStyle w:val="Textoindependiente"/>
                            <w:spacing w:before="20"/>
                            <w:ind w:left="20" w:right="1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>Estándar de Documentación</w:t>
                          </w:r>
                          <w:r>
                            <w:rPr>
                              <w:rFonts w:ascii="Cambria" w:hAnsi="Cambria"/>
                              <w:spacing w:val="-4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SIGMA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403B9E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30" type="#_x0000_t202" style="position:absolute;margin-left:92.75pt;margin-top:32.9pt;width:134.35pt;height:27.95pt;z-index:-1607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" filled="f" stroked="f">
              <v:textbox inset="0,0,0,0">
                <w:txbxContent>
                  <w:p w14:paraId="6F6B06C8" w14:textId="77777777" w:rsidR="000D7027" w:rsidRDefault="00000000">
                    <w:pPr>
                      <w:pStyle w:val="Textoindependiente"/>
                      <w:spacing w:before="20"/>
                      <w:ind w:left="20" w:right="1"/>
                      <w:rPr>
                        <w:rFonts w:ascii="Cambria" w:hAnsi="Cambria"/>
                      </w:rPr>
                    </w:pPr>
                    <w:r>
                      <w:rPr>
                        <w:rFonts w:ascii="Cambria" w:hAnsi="Cambria"/>
                      </w:rPr>
                      <w:t>Estándar de Documentación</w:t>
                    </w:r>
                    <w:r>
                      <w:rPr>
                        <w:rFonts w:ascii="Cambria" w:hAnsi="Cambria"/>
                        <w:spacing w:val="-46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SIGMA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70D403" w14:textId="77777777" w:rsidR="000D7027" w:rsidRDefault="00452363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241728" behindDoc="1" locked="0" layoutInCell="1" allowOverlap="1" wp14:anchorId="6447C447" wp14:editId="3041BD3F">
              <wp:simplePos x="0" y="0"/>
              <wp:positionH relativeFrom="page">
                <wp:posOffset>-5080</wp:posOffset>
              </wp:positionH>
              <wp:positionV relativeFrom="page">
                <wp:posOffset>-5080</wp:posOffset>
              </wp:positionV>
              <wp:extent cx="7570470" cy="828040"/>
              <wp:effectExtent l="0" t="0" r="0" b="0"/>
              <wp:wrapNone/>
              <wp:docPr id="2143918985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70470" cy="828040"/>
                        <a:chOff x="-8" y="-8"/>
                        <a:chExt cx="11922" cy="1304"/>
                      </a:xfrm>
                    </wpg:grpSpPr>
                    <wps:wsp>
                      <wps:cNvPr id="780419010" name="Rectangle 15"/>
                      <wps:cNvSpPr>
                        <a:spLocks noChangeArrowheads="1"/>
                      </wps:cNvSpPr>
                      <wps:spPr bwMode="auto">
                        <a:xfrm>
                          <a:off x="10997" y="0"/>
                          <a:ext cx="143" cy="1259"/>
                        </a:xfrm>
                        <a:prstGeom prst="rect">
                          <a:avLst/>
                        </a:prstGeom>
                        <a:solidFill>
                          <a:srgbClr val="20018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4020106" name="AutoShape 14"/>
                      <wps:cNvSpPr>
                        <a:spLocks/>
                      </wps:cNvSpPr>
                      <wps:spPr bwMode="auto">
                        <a:xfrm>
                          <a:off x="10997" y="0"/>
                          <a:ext cx="143" cy="1259"/>
                        </a:xfrm>
                        <a:custGeom>
                          <a:avLst/>
                          <a:gdLst>
                            <a:gd name="T0" fmla="+- 0 10997 10997"/>
                            <a:gd name="T1" fmla="*/ T0 w 143"/>
                            <a:gd name="T2" fmla="*/ 1259 h 1259"/>
                            <a:gd name="T3" fmla="+- 0 11140 10997"/>
                            <a:gd name="T4" fmla="*/ T3 w 143"/>
                            <a:gd name="T5" fmla="*/ 1259 h 1259"/>
                            <a:gd name="T6" fmla="+- 0 11140 10997"/>
                            <a:gd name="T7" fmla="*/ T6 w 143"/>
                            <a:gd name="T8" fmla="*/ 0 h 1259"/>
                            <a:gd name="T9" fmla="+- 0 10997 10997"/>
                            <a:gd name="T10" fmla="*/ T9 w 143"/>
                            <a:gd name="T11" fmla="*/ 0 h 1259"/>
                            <a:gd name="T12" fmla="+- 0 10997 10997"/>
                            <a:gd name="T13" fmla="*/ T12 w 143"/>
                            <a:gd name="T14" fmla="*/ 1259 h 1259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143" h="1259">
                              <a:moveTo>
                                <a:pt x="0" y="1259"/>
                              </a:moveTo>
                              <a:lnTo>
                                <a:pt x="143" y="1259"/>
                              </a:lnTo>
                              <a:lnTo>
                                <a:pt x="143" y="0"/>
                              </a:lnTo>
                              <a:moveTo>
                                <a:pt x="0" y="0"/>
                              </a:moveTo>
                              <a:lnTo>
                                <a:pt x="0" y="1259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20018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54530255" name="Rectangle 13"/>
                      <wps:cNvSpPr>
                        <a:spLocks noChangeArrowheads="1"/>
                      </wps:cNvSpPr>
                      <wps:spPr bwMode="auto">
                        <a:xfrm>
                          <a:off x="779" y="0"/>
                          <a:ext cx="140" cy="1289"/>
                        </a:xfrm>
                        <a:prstGeom prst="rect">
                          <a:avLst/>
                        </a:prstGeom>
                        <a:solidFill>
                          <a:srgbClr val="20018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27499345" name="AutoShape 12"/>
                      <wps:cNvSpPr>
                        <a:spLocks/>
                      </wps:cNvSpPr>
                      <wps:spPr bwMode="auto">
                        <a:xfrm>
                          <a:off x="779" y="0"/>
                          <a:ext cx="140" cy="1289"/>
                        </a:xfrm>
                        <a:custGeom>
                          <a:avLst/>
                          <a:gdLst>
                            <a:gd name="T0" fmla="+- 0 779 779"/>
                            <a:gd name="T1" fmla="*/ T0 w 140"/>
                            <a:gd name="T2" fmla="*/ 1289 h 1289"/>
                            <a:gd name="T3" fmla="+- 0 919 779"/>
                            <a:gd name="T4" fmla="*/ T3 w 140"/>
                            <a:gd name="T5" fmla="*/ 1289 h 1289"/>
                            <a:gd name="T6" fmla="+- 0 919 779"/>
                            <a:gd name="T7" fmla="*/ T6 w 140"/>
                            <a:gd name="T8" fmla="*/ 0 h 1289"/>
                            <a:gd name="T9" fmla="+- 0 779 779"/>
                            <a:gd name="T10" fmla="*/ T9 w 140"/>
                            <a:gd name="T11" fmla="*/ 0 h 1289"/>
                            <a:gd name="T12" fmla="+- 0 779 779"/>
                            <a:gd name="T13" fmla="*/ T12 w 140"/>
                            <a:gd name="T14" fmla="*/ 1289 h 1289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140" h="1289">
                              <a:moveTo>
                                <a:pt x="0" y="1289"/>
                              </a:moveTo>
                              <a:lnTo>
                                <a:pt x="140" y="1289"/>
                              </a:lnTo>
                              <a:lnTo>
                                <a:pt x="140" y="0"/>
                              </a:lnTo>
                              <a:moveTo>
                                <a:pt x="0" y="0"/>
                              </a:moveTo>
                              <a:lnTo>
                                <a:pt x="0" y="1289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20018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72791697" name="Line 11"/>
                      <wps:cNvCnPr>
                        <a:cxnSpLocks noChangeShapeType="1"/>
                      </wps:cNvCnPr>
                      <wps:spPr bwMode="auto">
                        <a:xfrm>
                          <a:off x="0" y="1287"/>
                          <a:ext cx="1190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0018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8C263D" id="Group 10" o:spid="_x0000_s1026" style="position:absolute;margin-left:-.4pt;margin-top:-.4pt;width:596.1pt;height:65.2pt;z-index:-16074752;mso-position-horizontal-relative:page;mso-position-vertical-relative:page" coordorigin="-8,-8" coordsize="11922,1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">
              <v:rect id="Rectangle 15" o:spid="_x0000_s1027" style="position:absolute;left:10997;width:143;height:1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" fillcolor="#200184" stroked="f"/>
              <v:shape id="AutoShape 14" o:spid="_x0000_s1028" style="position:absolute;left:10997;width:143;height:1259;visibility:visible;mso-wrap-style:square;v-text-anchor:top" coordsize="143,1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" path="m,1259r143,l143,m,l,1259e" filled="f" strokecolor="#200184">
                <v:path arrowok="t" o:connecttype="custom" o:connectlocs="0,1259;143,1259;143,0;0,0;0,1259" o:connectangles="0,0,0,0,0"/>
              </v:shape>
              <v:rect id="Rectangle 13" o:spid="_x0000_s1029" style="position:absolute;left:779;width:140;height:1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" fillcolor="#200184" stroked="f"/>
              <v:shape id="AutoShape 12" o:spid="_x0000_s1030" style="position:absolute;left:779;width:140;height:1289;visibility:visible;mso-wrap-style:square;v-text-anchor:top" coordsize="140,1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" path="m,1289r140,l140,m,l,1289e" filled="f" strokecolor="#200184">
                <v:path arrowok="t" o:connecttype="custom" o:connectlocs="0,1289;140,1289;140,0;0,0;0,1289" o:connectangles="0,0,0,0,0"/>
              </v:shape>
              <v:line id="Line 11" o:spid="_x0000_s1031" style="position:absolute;visibility:visible;mso-wrap-style:square" from="0,1287" to="11906,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" strokecolor="#200184"/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allowOverlap="1" wp14:anchorId="6505F17A" wp14:editId="300DBC20">
          <wp:simplePos x="0" y="0"/>
          <wp:positionH relativeFrom="page">
            <wp:posOffset>6375400</wp:posOffset>
          </wp:positionH>
          <wp:positionV relativeFrom="page">
            <wp:posOffset>76199</wp:posOffset>
          </wp:positionV>
          <wp:extent cx="519429" cy="681354"/>
          <wp:effectExtent l="0" t="0" r="0" b="0"/>
          <wp:wrapNone/>
          <wp:docPr id="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429" cy="6813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19F6D332" wp14:editId="2D10E827">
          <wp:simplePos x="0" y="0"/>
          <wp:positionH relativeFrom="page">
            <wp:posOffset>650240</wp:posOffset>
          </wp:positionH>
          <wp:positionV relativeFrom="page">
            <wp:posOffset>99059</wp:posOffset>
          </wp:positionV>
          <wp:extent cx="424055" cy="666750"/>
          <wp:effectExtent l="0" t="0" r="0" b="0"/>
          <wp:wrapNone/>
          <wp:docPr id="1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24055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243264" behindDoc="1" locked="0" layoutInCell="1" allowOverlap="1" wp14:anchorId="7CA6E27A" wp14:editId="294B5902">
              <wp:simplePos x="0" y="0"/>
              <wp:positionH relativeFrom="page">
                <wp:posOffset>1177925</wp:posOffset>
              </wp:positionH>
              <wp:positionV relativeFrom="page">
                <wp:posOffset>417830</wp:posOffset>
              </wp:positionV>
              <wp:extent cx="1706245" cy="354965"/>
              <wp:effectExtent l="0" t="0" r="0" b="0"/>
              <wp:wrapNone/>
              <wp:docPr id="33049390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24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C630D0" w14:textId="77777777" w:rsidR="000D7027" w:rsidRDefault="00000000">
                          <w:pPr>
                            <w:pStyle w:val="Textoindependiente"/>
                            <w:spacing w:before="20"/>
                            <w:ind w:left="20" w:right="1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>Estándar de Documentación</w:t>
                          </w:r>
                          <w:r>
                            <w:rPr>
                              <w:rFonts w:ascii="Cambria" w:hAnsi="Cambria"/>
                              <w:spacing w:val="-4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SIGMA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A6E27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3" type="#_x0000_t202" style="position:absolute;margin-left:92.75pt;margin-top:32.9pt;width:134.35pt;height:27.95pt;z-index:-1607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" filled="f" stroked="f">
              <v:textbox inset="0,0,0,0">
                <w:txbxContent>
                  <w:p w14:paraId="52C630D0" w14:textId="77777777" w:rsidR="000D7027" w:rsidRDefault="00000000">
                    <w:pPr>
                      <w:pStyle w:val="Textoindependiente"/>
                      <w:spacing w:before="20"/>
                      <w:ind w:left="20" w:right="1"/>
                      <w:rPr>
                        <w:rFonts w:ascii="Cambria" w:hAnsi="Cambria"/>
                      </w:rPr>
                    </w:pPr>
                    <w:r>
                      <w:rPr>
                        <w:rFonts w:ascii="Cambria" w:hAnsi="Cambria"/>
                      </w:rPr>
                      <w:t>Estándar de Documentación</w:t>
                    </w:r>
                    <w:r>
                      <w:rPr>
                        <w:rFonts w:ascii="Cambria" w:hAnsi="Cambria"/>
                        <w:spacing w:val="-46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SIGMA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045727"/>
    <w:multiLevelType w:val="hybridMultilevel"/>
    <w:tmpl w:val="98881EC6"/>
    <w:lvl w:ilvl="0" w:tplc="DAD49F88">
      <w:numFmt w:val="bullet"/>
      <w:lvlText w:val=""/>
      <w:lvlJc w:val="left"/>
      <w:pPr>
        <w:ind w:left="1182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B434CFEC">
      <w:numFmt w:val="bullet"/>
      <w:lvlText w:val="•"/>
      <w:lvlJc w:val="left"/>
      <w:pPr>
        <w:ind w:left="2004" w:hanging="360"/>
      </w:pPr>
      <w:rPr>
        <w:rFonts w:hint="default"/>
        <w:lang w:val="es-ES" w:eastAsia="en-US" w:bidi="ar-SA"/>
      </w:rPr>
    </w:lvl>
    <w:lvl w:ilvl="2" w:tplc="3E243C80">
      <w:numFmt w:val="bullet"/>
      <w:lvlText w:val="•"/>
      <w:lvlJc w:val="left"/>
      <w:pPr>
        <w:ind w:left="2829" w:hanging="360"/>
      </w:pPr>
      <w:rPr>
        <w:rFonts w:hint="default"/>
        <w:lang w:val="es-ES" w:eastAsia="en-US" w:bidi="ar-SA"/>
      </w:rPr>
    </w:lvl>
    <w:lvl w:ilvl="3" w:tplc="5C9E8496">
      <w:numFmt w:val="bullet"/>
      <w:lvlText w:val="•"/>
      <w:lvlJc w:val="left"/>
      <w:pPr>
        <w:ind w:left="3653" w:hanging="360"/>
      </w:pPr>
      <w:rPr>
        <w:rFonts w:hint="default"/>
        <w:lang w:val="es-ES" w:eastAsia="en-US" w:bidi="ar-SA"/>
      </w:rPr>
    </w:lvl>
    <w:lvl w:ilvl="4" w:tplc="FDA8A038">
      <w:numFmt w:val="bullet"/>
      <w:lvlText w:val="•"/>
      <w:lvlJc w:val="left"/>
      <w:pPr>
        <w:ind w:left="4478" w:hanging="360"/>
      </w:pPr>
      <w:rPr>
        <w:rFonts w:hint="default"/>
        <w:lang w:val="es-ES" w:eastAsia="en-US" w:bidi="ar-SA"/>
      </w:rPr>
    </w:lvl>
    <w:lvl w:ilvl="5" w:tplc="10BAF1E4">
      <w:numFmt w:val="bullet"/>
      <w:lvlText w:val="•"/>
      <w:lvlJc w:val="left"/>
      <w:pPr>
        <w:ind w:left="5303" w:hanging="360"/>
      </w:pPr>
      <w:rPr>
        <w:rFonts w:hint="default"/>
        <w:lang w:val="es-ES" w:eastAsia="en-US" w:bidi="ar-SA"/>
      </w:rPr>
    </w:lvl>
    <w:lvl w:ilvl="6" w:tplc="367A4E38">
      <w:numFmt w:val="bullet"/>
      <w:lvlText w:val="•"/>
      <w:lvlJc w:val="left"/>
      <w:pPr>
        <w:ind w:left="6127" w:hanging="360"/>
      </w:pPr>
      <w:rPr>
        <w:rFonts w:hint="default"/>
        <w:lang w:val="es-ES" w:eastAsia="en-US" w:bidi="ar-SA"/>
      </w:rPr>
    </w:lvl>
    <w:lvl w:ilvl="7" w:tplc="48B24E8A">
      <w:numFmt w:val="bullet"/>
      <w:lvlText w:val="•"/>
      <w:lvlJc w:val="left"/>
      <w:pPr>
        <w:ind w:left="6952" w:hanging="360"/>
      </w:pPr>
      <w:rPr>
        <w:rFonts w:hint="default"/>
        <w:lang w:val="es-ES" w:eastAsia="en-US" w:bidi="ar-SA"/>
      </w:rPr>
    </w:lvl>
    <w:lvl w:ilvl="8" w:tplc="69CE8934">
      <w:numFmt w:val="bullet"/>
      <w:lvlText w:val="•"/>
      <w:lvlJc w:val="left"/>
      <w:pPr>
        <w:ind w:left="7777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34543BB7"/>
    <w:multiLevelType w:val="hybridMultilevel"/>
    <w:tmpl w:val="16146C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E06779"/>
    <w:multiLevelType w:val="hybridMultilevel"/>
    <w:tmpl w:val="AD42692A"/>
    <w:lvl w:ilvl="0" w:tplc="D2A495E6">
      <w:numFmt w:val="bullet"/>
      <w:lvlText w:val=""/>
      <w:lvlJc w:val="left"/>
      <w:pPr>
        <w:ind w:left="1534" w:hanging="360"/>
      </w:pPr>
      <w:rPr>
        <w:rFonts w:ascii="Symbol" w:eastAsia="Symbol" w:hAnsi="Symbol" w:cs="Symbol" w:hint="default"/>
        <w:color w:val="538DD3"/>
        <w:w w:val="100"/>
        <w:sz w:val="22"/>
        <w:szCs w:val="22"/>
        <w:lang w:val="es-ES" w:eastAsia="en-US" w:bidi="ar-SA"/>
      </w:rPr>
    </w:lvl>
    <w:lvl w:ilvl="1" w:tplc="112C1FA6">
      <w:numFmt w:val="bullet"/>
      <w:lvlText w:val="•"/>
      <w:lvlJc w:val="left"/>
      <w:pPr>
        <w:ind w:left="2328" w:hanging="360"/>
      </w:pPr>
      <w:rPr>
        <w:rFonts w:hint="default"/>
        <w:lang w:val="es-ES" w:eastAsia="en-US" w:bidi="ar-SA"/>
      </w:rPr>
    </w:lvl>
    <w:lvl w:ilvl="2" w:tplc="82EC1C26">
      <w:numFmt w:val="bullet"/>
      <w:lvlText w:val="•"/>
      <w:lvlJc w:val="left"/>
      <w:pPr>
        <w:ind w:left="3117" w:hanging="360"/>
      </w:pPr>
      <w:rPr>
        <w:rFonts w:hint="default"/>
        <w:lang w:val="es-ES" w:eastAsia="en-US" w:bidi="ar-SA"/>
      </w:rPr>
    </w:lvl>
    <w:lvl w:ilvl="3" w:tplc="3D1A95CA">
      <w:numFmt w:val="bullet"/>
      <w:lvlText w:val="•"/>
      <w:lvlJc w:val="left"/>
      <w:pPr>
        <w:ind w:left="3905" w:hanging="360"/>
      </w:pPr>
      <w:rPr>
        <w:rFonts w:hint="default"/>
        <w:lang w:val="es-ES" w:eastAsia="en-US" w:bidi="ar-SA"/>
      </w:rPr>
    </w:lvl>
    <w:lvl w:ilvl="4" w:tplc="E8303870">
      <w:numFmt w:val="bullet"/>
      <w:lvlText w:val="•"/>
      <w:lvlJc w:val="left"/>
      <w:pPr>
        <w:ind w:left="4694" w:hanging="360"/>
      </w:pPr>
      <w:rPr>
        <w:rFonts w:hint="default"/>
        <w:lang w:val="es-ES" w:eastAsia="en-US" w:bidi="ar-SA"/>
      </w:rPr>
    </w:lvl>
    <w:lvl w:ilvl="5" w:tplc="915E408C">
      <w:numFmt w:val="bullet"/>
      <w:lvlText w:val="•"/>
      <w:lvlJc w:val="left"/>
      <w:pPr>
        <w:ind w:left="5483" w:hanging="360"/>
      </w:pPr>
      <w:rPr>
        <w:rFonts w:hint="default"/>
        <w:lang w:val="es-ES" w:eastAsia="en-US" w:bidi="ar-SA"/>
      </w:rPr>
    </w:lvl>
    <w:lvl w:ilvl="6" w:tplc="D08C2CB0">
      <w:numFmt w:val="bullet"/>
      <w:lvlText w:val="•"/>
      <w:lvlJc w:val="left"/>
      <w:pPr>
        <w:ind w:left="6271" w:hanging="360"/>
      </w:pPr>
      <w:rPr>
        <w:rFonts w:hint="default"/>
        <w:lang w:val="es-ES" w:eastAsia="en-US" w:bidi="ar-SA"/>
      </w:rPr>
    </w:lvl>
    <w:lvl w:ilvl="7" w:tplc="E93E7464">
      <w:numFmt w:val="bullet"/>
      <w:lvlText w:val="•"/>
      <w:lvlJc w:val="left"/>
      <w:pPr>
        <w:ind w:left="7060" w:hanging="360"/>
      </w:pPr>
      <w:rPr>
        <w:rFonts w:hint="default"/>
        <w:lang w:val="es-ES" w:eastAsia="en-US" w:bidi="ar-SA"/>
      </w:rPr>
    </w:lvl>
    <w:lvl w:ilvl="8" w:tplc="7F2E9126">
      <w:numFmt w:val="bullet"/>
      <w:lvlText w:val="•"/>
      <w:lvlJc w:val="left"/>
      <w:pPr>
        <w:ind w:left="7849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7D933B83"/>
    <w:multiLevelType w:val="multilevel"/>
    <w:tmpl w:val="CBF03564"/>
    <w:lvl w:ilvl="0">
      <w:start w:val="1"/>
      <w:numFmt w:val="decimal"/>
      <w:lvlText w:val="%1"/>
      <w:lvlJc w:val="left"/>
      <w:pPr>
        <w:ind w:left="462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>
      <w:start w:val="1"/>
      <w:numFmt w:val="decimalZero"/>
      <w:lvlText w:val="%1.%2"/>
      <w:lvlJc w:val="left"/>
      <w:pPr>
        <w:ind w:left="462" w:hanging="468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1182" w:hanging="36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534" w:hanging="360"/>
      </w:pPr>
      <w:rPr>
        <w:rFonts w:ascii="Calibri" w:eastAsia="Calibri" w:hAnsi="Calibri" w:cs="Calibri" w:hint="default"/>
        <w:i/>
        <w:iCs/>
        <w:color w:val="538DD3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3511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497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48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6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454" w:hanging="360"/>
      </w:pPr>
      <w:rPr>
        <w:rFonts w:hint="default"/>
        <w:lang w:val="es-ES" w:eastAsia="en-US" w:bidi="ar-SA"/>
      </w:rPr>
    </w:lvl>
  </w:abstractNum>
  <w:num w:numId="1" w16cid:durableId="785851544">
    <w:abstractNumId w:val="0"/>
  </w:num>
  <w:num w:numId="2" w16cid:durableId="1165822323">
    <w:abstractNumId w:val="2"/>
  </w:num>
  <w:num w:numId="3" w16cid:durableId="43408552">
    <w:abstractNumId w:val="3"/>
  </w:num>
  <w:num w:numId="4" w16cid:durableId="99812013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801"/>
    <w:rsid w:val="0008120E"/>
    <w:rsid w:val="000D7027"/>
    <w:rsid w:val="001C7850"/>
    <w:rsid w:val="00270CF6"/>
    <w:rsid w:val="00430801"/>
    <w:rsid w:val="00452363"/>
    <w:rsid w:val="006B5EF4"/>
    <w:rsid w:val="00BD420F"/>
    <w:rsid w:val="00DC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AAF837"/>
  <w15:docId w15:val="{7BD6D1F5-F596-42B1-BBAF-28B58DABD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462"/>
      <w:outlineLvl w:val="0"/>
    </w:pPr>
    <w:rPr>
      <w:rFonts w:ascii="Cambria" w:eastAsia="Cambria" w:hAnsi="Cambria" w:cs="Cambria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462"/>
      <w:outlineLvl w:val="1"/>
    </w:pPr>
    <w:rPr>
      <w:rFonts w:ascii="Cambria" w:eastAsia="Cambria" w:hAnsi="Cambria" w:cs="Cambria"/>
      <w:b/>
      <w:bCs/>
      <w:sz w:val="26"/>
      <w:szCs w:val="26"/>
    </w:rPr>
  </w:style>
  <w:style w:type="paragraph" w:styleId="Ttulo3">
    <w:name w:val="heading 3"/>
    <w:basedOn w:val="Normal"/>
    <w:uiPriority w:val="9"/>
    <w:unhideWhenUsed/>
    <w:qFormat/>
    <w:pPr>
      <w:ind w:left="462"/>
      <w:outlineLvl w:val="2"/>
    </w:pPr>
    <w:rPr>
      <w:b/>
      <w:bCs/>
      <w:u w:val="single" w:color="00000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pPr>
      <w:spacing w:before="277"/>
      <w:ind w:left="104"/>
    </w:pPr>
    <w:rPr>
      <w:b/>
      <w:bCs/>
      <w:sz w:val="20"/>
      <w:szCs w:val="20"/>
    </w:rPr>
  </w:style>
  <w:style w:type="paragraph" w:styleId="TDC2">
    <w:name w:val="toc 2"/>
    <w:basedOn w:val="Normal"/>
    <w:uiPriority w:val="39"/>
    <w:qFormat/>
    <w:pPr>
      <w:spacing w:before="157"/>
      <w:ind w:left="325"/>
    </w:pPr>
    <w:rPr>
      <w:i/>
      <w:iCs/>
      <w:sz w:val="20"/>
      <w:szCs w:val="20"/>
    </w:r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224"/>
      <w:ind w:left="462"/>
    </w:pPr>
    <w:rPr>
      <w:rFonts w:ascii="Cambria" w:eastAsia="Cambria" w:hAnsi="Cambria" w:cs="Cambria"/>
      <w:sz w:val="56"/>
      <w:szCs w:val="56"/>
    </w:rPr>
  </w:style>
  <w:style w:type="paragraph" w:styleId="Prrafodelista">
    <w:name w:val="List Paragraph"/>
    <w:basedOn w:val="Normal"/>
    <w:uiPriority w:val="1"/>
    <w:qFormat/>
    <w:pPr>
      <w:spacing w:before="41"/>
      <w:ind w:left="1182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PSI-Comentario">
    <w:name w:val="PSI - Comentario"/>
    <w:basedOn w:val="Normal"/>
    <w:qFormat/>
    <w:rsid w:val="006B5EF4"/>
    <w:pPr>
      <w:widowControl/>
      <w:tabs>
        <w:tab w:val="left" w:pos="0"/>
      </w:tabs>
      <w:autoSpaceDE/>
      <w:autoSpaceDN/>
      <w:spacing w:before="200" w:line="276" w:lineRule="auto"/>
      <w:ind w:left="115" w:hanging="6"/>
      <w:jc w:val="both"/>
    </w:pPr>
    <w:rPr>
      <w:rFonts w:asciiTheme="minorHAnsi" w:eastAsiaTheme="minorHAnsi" w:hAnsiTheme="minorHAnsi" w:cstheme="minorBidi"/>
      <w:i/>
      <w:color w:val="548DD4"/>
      <w:lang w:val="es-AR"/>
    </w:rPr>
  </w:style>
  <w:style w:type="paragraph" w:customStyle="1" w:styleId="PSI-Ttulo1">
    <w:name w:val="PSI - Título 1"/>
    <w:basedOn w:val="Ttulo1"/>
    <w:autoRedefine/>
    <w:qFormat/>
    <w:rsid w:val="006B5EF4"/>
    <w:pPr>
      <w:keepNext/>
      <w:tabs>
        <w:tab w:val="left" w:pos="0"/>
      </w:tabs>
      <w:suppressAutoHyphens/>
      <w:autoSpaceDE/>
      <w:autoSpaceDN/>
      <w:spacing w:before="120" w:after="60" w:line="240" w:lineRule="atLeast"/>
      <w:ind w:left="0"/>
    </w:pPr>
    <w:rPr>
      <w:rFonts w:asciiTheme="majorHAnsi" w:eastAsiaTheme="majorEastAsia" w:hAnsiTheme="majorHAnsi" w:cstheme="majorBidi"/>
      <w:color w:val="365F91" w:themeColor="accent1" w:themeShade="BF"/>
      <w:lang w:val="es-AR"/>
    </w:rPr>
  </w:style>
  <w:style w:type="paragraph" w:customStyle="1" w:styleId="PSI-Ttulo2">
    <w:name w:val="PSI - Título 2"/>
    <w:basedOn w:val="Ttulo2"/>
    <w:qFormat/>
    <w:rsid w:val="006B5EF4"/>
    <w:pPr>
      <w:keepNext/>
      <w:keepLines/>
      <w:widowControl/>
      <w:autoSpaceDE/>
      <w:autoSpaceDN/>
      <w:spacing w:before="200" w:line="276" w:lineRule="auto"/>
      <w:ind w:left="357" w:hanging="357"/>
    </w:pPr>
    <w:rPr>
      <w:rFonts w:asciiTheme="majorHAnsi" w:eastAsiaTheme="majorEastAsia" w:hAnsiTheme="majorHAnsi" w:cstheme="majorBidi"/>
      <w:color w:val="4F81BD" w:themeColor="accent1"/>
      <w:lang w:val="es-AR"/>
    </w:rPr>
  </w:style>
  <w:style w:type="paragraph" w:customStyle="1" w:styleId="PSI-Ttulo3">
    <w:name w:val="PSI - Título 3"/>
    <w:basedOn w:val="Ttulo3"/>
    <w:autoRedefine/>
    <w:qFormat/>
    <w:rsid w:val="006B5EF4"/>
    <w:pPr>
      <w:keepNext/>
      <w:keepLines/>
      <w:widowControl/>
      <w:autoSpaceDE/>
      <w:autoSpaceDN/>
      <w:spacing w:before="200" w:line="276" w:lineRule="auto"/>
      <w:ind w:left="357" w:hanging="357"/>
    </w:pPr>
    <w:rPr>
      <w:rFonts w:asciiTheme="majorHAnsi" w:eastAsiaTheme="majorEastAsia" w:hAnsiTheme="majorHAnsi" w:cstheme="majorBidi"/>
      <w:color w:val="4F81BD" w:themeColor="accent1"/>
      <w:u w:val="none"/>
    </w:rPr>
  </w:style>
  <w:style w:type="paragraph" w:customStyle="1" w:styleId="PSI-Normal">
    <w:name w:val="PSI - Normal"/>
    <w:basedOn w:val="Normal"/>
    <w:qFormat/>
    <w:rsid w:val="006B5EF4"/>
    <w:pPr>
      <w:widowControl/>
      <w:autoSpaceDE/>
      <w:autoSpaceDN/>
      <w:spacing w:before="200" w:line="276" w:lineRule="auto"/>
      <w:ind w:left="357" w:hanging="357"/>
      <w:jc w:val="both"/>
    </w:pPr>
    <w:rPr>
      <w:rFonts w:asciiTheme="minorHAnsi" w:eastAsiaTheme="minorHAnsi" w:hAnsiTheme="minorHAnsi" w:cstheme="minorBidi"/>
      <w:lang w:val="es-AR"/>
    </w:rPr>
  </w:style>
  <w:style w:type="paragraph" w:customStyle="1" w:styleId="Encabezadodelatabla">
    <w:name w:val="Encabezado de la tabla"/>
    <w:basedOn w:val="Normal"/>
    <w:rsid w:val="006B5EF4"/>
    <w:pPr>
      <w:suppressLineNumbers/>
      <w:suppressAutoHyphens/>
      <w:autoSpaceDE/>
      <w:autoSpaceDN/>
      <w:spacing w:line="240" w:lineRule="atLeast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ar-SA"/>
    </w:rPr>
  </w:style>
  <w:style w:type="paragraph" w:styleId="TtuloTDC">
    <w:name w:val="TOC Heading"/>
    <w:basedOn w:val="Ttulo1"/>
    <w:next w:val="Normal"/>
    <w:uiPriority w:val="39"/>
    <w:unhideWhenUsed/>
    <w:qFormat/>
    <w:rsid w:val="006B5EF4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s-AR" w:eastAsia="es-AR"/>
    </w:rPr>
  </w:style>
  <w:style w:type="paragraph" w:styleId="TDC3">
    <w:name w:val="toc 3"/>
    <w:basedOn w:val="Normal"/>
    <w:next w:val="Normal"/>
    <w:autoRedefine/>
    <w:uiPriority w:val="39"/>
    <w:unhideWhenUsed/>
    <w:rsid w:val="006B5EF4"/>
    <w:pPr>
      <w:spacing w:after="100"/>
      <w:ind w:left="440"/>
    </w:pPr>
  </w:style>
  <w:style w:type="character" w:styleId="Hipervnculo">
    <w:name w:val="Hyperlink"/>
    <w:basedOn w:val="Fuentedeprrafopredeter"/>
    <w:uiPriority w:val="99"/>
    <w:unhideWhenUsed/>
    <w:rsid w:val="006B5E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1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\Documents\Plantillas%20personalizadas%20de%20Office\Est&#225;ndar%20de%20Documentaci&#243;n%20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Estándar de Documentación (3).dotx</Template>
  <TotalTime>2</TotalTime>
  <Pages>8</Pages>
  <Words>932</Words>
  <Characters>5126</Characters>
  <Application>Microsoft Office Word</Application>
  <DocSecurity>0</DocSecurity>
  <Lines>42</Lines>
  <Paragraphs>12</Paragraphs>
  <ScaleCrop>false</ScaleCrop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Estándar de Documentación</dc:title>
  <dc:subject>SIGMA</dc:subject>
  <dc:creator>franco rosas</dc:creator>
  <cp:lastModifiedBy>franco rosas</cp:lastModifiedBy>
  <cp:revision>2</cp:revision>
  <dcterms:created xsi:type="dcterms:W3CDTF">2024-09-08T01:00:00Z</dcterms:created>
  <dcterms:modified xsi:type="dcterms:W3CDTF">2024-09-08T01:03:00Z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2024-09-08T00:00:00Z</vt:filetime>
  </property>
</Properties>
</file>